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13E66" w14:textId="2EC91542" w:rsidR="00F25598" w:rsidRDefault="00F25598" w:rsidP="00F25598">
      <w:pPr>
        <w:rPr>
          <w:lang w:val="es-CL" w:eastAsia="es-CL"/>
        </w:rPr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9139869" w14:textId="6FEA0F0F" w:rsidR="00F25598" w:rsidRDefault="00EA236D" w:rsidP="00EA236D">
      <w:pPr>
        <w:pStyle w:val="NormalWeb"/>
        <w:shd w:val="clear" w:color="auto" w:fill="002060"/>
        <w:jc w:val="center"/>
        <w:rPr>
          <w:rFonts w:ascii="Verdana" w:hAnsi="Verdana"/>
          <w:sz w:val="32"/>
          <w:szCs w:val="32"/>
        </w:rPr>
      </w:pPr>
      <w:r w:rsidRPr="00EA236D">
        <w:rPr>
          <w:rFonts w:ascii="Verdana" w:hAnsi="Verdana"/>
          <w:sz w:val="32"/>
          <w:szCs w:val="32"/>
        </w:rPr>
        <w:t>PLAN DE APRENDIZAJE REMOTO</w:t>
      </w:r>
      <w:r>
        <w:rPr>
          <w:rFonts w:ascii="Verdana" w:hAnsi="Verdana"/>
          <w:sz w:val="32"/>
          <w:szCs w:val="32"/>
        </w:rPr>
        <w:t xml:space="preserve"> – MATERIAL DE APOYO</w:t>
      </w:r>
    </w:p>
    <w:p w14:paraId="5DF1DF20" w14:textId="77777777" w:rsidR="00EA236D" w:rsidRPr="00EA236D" w:rsidRDefault="00EA236D" w:rsidP="00EA236D">
      <w:pPr>
        <w:pStyle w:val="NormalWeb"/>
        <w:shd w:val="clear" w:color="auto" w:fill="F49E86" w:themeFill="accent1" w:themeFillTint="66"/>
        <w:jc w:val="center"/>
        <w:rPr>
          <w:rFonts w:ascii="Verdana" w:hAnsi="Verdana"/>
          <w:color w:val="000000"/>
          <w:sz w:val="28"/>
        </w:rPr>
      </w:pPr>
      <w:r w:rsidRPr="00EA236D">
        <w:rPr>
          <w:rFonts w:ascii="Verdana" w:hAnsi="Verdana"/>
          <w:color w:val="000000"/>
          <w:sz w:val="28"/>
        </w:rPr>
        <w:t>Trabajo de Síntesis</w:t>
      </w:r>
    </w:p>
    <w:p w14:paraId="45309898" w14:textId="7DE1E3EC" w:rsidR="00EA236D" w:rsidRPr="00EA236D" w:rsidRDefault="00EA236D" w:rsidP="00EA236D">
      <w:pPr>
        <w:pStyle w:val="NormalWeb"/>
        <w:shd w:val="clear" w:color="auto" w:fill="F49E86" w:themeFill="accent1" w:themeFillTint="66"/>
        <w:jc w:val="center"/>
        <w:rPr>
          <w:sz w:val="28"/>
        </w:rPr>
      </w:pPr>
      <w:r w:rsidRPr="00EA236D">
        <w:rPr>
          <w:rFonts w:ascii="Verdana" w:hAnsi="Verdana"/>
          <w:color w:val="000000"/>
          <w:sz w:val="28"/>
        </w:rPr>
        <w:t xml:space="preserve">Matemática y ciencias para la </w:t>
      </w:r>
      <w:r w:rsidRPr="00EA236D">
        <w:rPr>
          <w:rFonts w:ascii="Verdana" w:hAnsi="Verdana"/>
          <w:color w:val="000000"/>
          <w:sz w:val="28"/>
        </w:rPr>
        <w:t>C</w:t>
      </w:r>
      <w:r w:rsidRPr="00EA236D">
        <w:rPr>
          <w:rFonts w:ascii="Verdana" w:hAnsi="Verdana"/>
          <w:color w:val="000000"/>
          <w:sz w:val="28"/>
        </w:rPr>
        <w:t>iudadanía </w:t>
      </w:r>
      <w:r w:rsidRPr="00EA236D">
        <w:rPr>
          <w:rFonts w:ascii="Verdana" w:hAnsi="Verdana"/>
          <w:color w:val="000000"/>
          <w:sz w:val="28"/>
        </w:rPr>
        <w:t>- Terceros Medios</w:t>
      </w:r>
    </w:p>
    <w:p w14:paraId="34B2CDB1" w14:textId="77777777" w:rsidR="00F25598" w:rsidRDefault="00F25598" w:rsidP="00F25598"/>
    <w:p w14:paraId="00FCF069" w14:textId="5C9A80E2" w:rsidR="00852761" w:rsidRDefault="00F25598" w:rsidP="0085276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F72DE">
        <w:rPr>
          <w:rFonts w:ascii="Arial" w:hAnsi="Arial" w:cs="Arial"/>
          <w:b/>
          <w:sz w:val="28"/>
          <w:szCs w:val="28"/>
        </w:rPr>
        <w:t>Alimentación Saludable</w:t>
      </w:r>
      <w:r w:rsidR="00852761">
        <w:rPr>
          <w:rFonts w:ascii="Arial" w:hAnsi="Arial" w:cs="Arial"/>
          <w:b/>
          <w:sz w:val="28"/>
          <w:szCs w:val="28"/>
        </w:rPr>
        <w:t xml:space="preserve"> (</w:t>
      </w:r>
      <w:r w:rsidRPr="00852761">
        <w:rPr>
          <w:rFonts w:ascii="Arial" w:hAnsi="Arial" w:cs="Arial"/>
          <w:b/>
          <w:sz w:val="28"/>
          <w:szCs w:val="28"/>
        </w:rPr>
        <w:t>Material de apoyo</w:t>
      </w:r>
      <w:r w:rsidR="00852761" w:rsidRPr="00852761">
        <w:rPr>
          <w:rFonts w:ascii="Arial" w:hAnsi="Arial" w:cs="Arial"/>
          <w:b/>
          <w:sz w:val="28"/>
          <w:szCs w:val="28"/>
        </w:rPr>
        <w:t>)</w:t>
      </w:r>
    </w:p>
    <w:p w14:paraId="2E4F57C9" w14:textId="77777777" w:rsidR="00852761" w:rsidRPr="00852761" w:rsidRDefault="00852761" w:rsidP="00852761">
      <w:pPr>
        <w:jc w:val="center"/>
        <w:rPr>
          <w:rFonts w:ascii="Arial" w:hAnsi="Arial" w:cs="Arial"/>
          <w:b/>
          <w:sz w:val="28"/>
          <w:szCs w:val="28"/>
        </w:rPr>
      </w:pPr>
    </w:p>
    <w:p w14:paraId="33610515" w14:textId="77777777" w:rsidR="00852761" w:rsidRDefault="00F25598" w:rsidP="00852761">
      <w:pPr>
        <w:jc w:val="both"/>
        <w:rPr>
          <w:rFonts w:ascii="Arial" w:hAnsi="Arial" w:cs="Arial"/>
          <w:bCs/>
          <w:u w:val="single"/>
        </w:rPr>
      </w:pPr>
      <w:r w:rsidRPr="002F72DE">
        <w:rPr>
          <w:rFonts w:ascii="Arial" w:hAnsi="Arial" w:cs="Arial"/>
          <w:bCs/>
          <w:u w:val="single"/>
        </w:rPr>
        <w:t>¿QUÉ SE ENTIENDE POR ALIMENTACIÓN SALUDABLE</w:t>
      </w:r>
    </w:p>
    <w:p w14:paraId="549C05A1" w14:textId="05C4618E" w:rsidR="002F72DE" w:rsidRPr="00EA236D" w:rsidRDefault="002F72DE" w:rsidP="00852761">
      <w:pPr>
        <w:jc w:val="both"/>
        <w:rPr>
          <w:rFonts w:ascii="Arial" w:hAnsi="Arial" w:cs="Arial"/>
          <w:bCs/>
          <w:sz w:val="2"/>
          <w:u w:val="single"/>
        </w:rPr>
      </w:pPr>
    </w:p>
    <w:p w14:paraId="64356EB3" w14:textId="5708D49E" w:rsidR="00F25598" w:rsidRDefault="00EA236D" w:rsidP="002F72DE">
      <w:pPr>
        <w:spacing w:line="360" w:lineRule="auto"/>
        <w:jc w:val="both"/>
        <w:rPr>
          <w:rFonts w:ascii="Arial" w:hAnsi="Arial" w:cs="Arial"/>
          <w:bCs/>
        </w:rPr>
      </w:pPr>
      <w:r w:rsidRPr="002F72DE">
        <w:rPr>
          <w:noProof/>
          <w:lang w:val="es-CL" w:eastAsia="es-CL"/>
        </w:rPr>
        <w:drawing>
          <wp:anchor distT="0" distB="0" distL="114300" distR="114300" simplePos="0" relativeHeight="251692032" behindDoc="1" locked="0" layoutInCell="1" allowOverlap="1" wp14:anchorId="4C73155E" wp14:editId="01367278">
            <wp:simplePos x="0" y="0"/>
            <wp:positionH relativeFrom="margin">
              <wp:posOffset>6465570</wp:posOffset>
            </wp:positionH>
            <wp:positionV relativeFrom="paragraph">
              <wp:posOffset>804256</wp:posOffset>
            </wp:positionV>
            <wp:extent cx="1461135" cy="1529715"/>
            <wp:effectExtent l="0" t="0" r="5715" b="0"/>
            <wp:wrapTight wrapText="bothSides">
              <wp:wrapPolygon edited="0">
                <wp:start x="0" y="0"/>
                <wp:lineTo x="0" y="21250"/>
                <wp:lineTo x="21403" y="21250"/>
                <wp:lineTo x="2140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" r="12363" b="4280"/>
                    <a:stretch/>
                  </pic:blipFill>
                  <pic:spPr bwMode="auto">
                    <a:xfrm>
                      <a:off x="0" y="0"/>
                      <a:ext cx="1461135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36D">
        <w:rPr>
          <w:noProof/>
          <w:sz w:val="2"/>
          <w:lang w:val="es-CL" w:eastAsia="es-CL"/>
        </w:rPr>
        <w:drawing>
          <wp:anchor distT="0" distB="0" distL="114300" distR="114300" simplePos="0" relativeHeight="251693056" behindDoc="0" locked="0" layoutInCell="1" allowOverlap="1" wp14:anchorId="1A0D3853" wp14:editId="08D19761">
            <wp:simplePos x="0" y="0"/>
            <wp:positionH relativeFrom="margin">
              <wp:posOffset>27940</wp:posOffset>
            </wp:positionH>
            <wp:positionV relativeFrom="paragraph">
              <wp:posOffset>8255</wp:posOffset>
            </wp:positionV>
            <wp:extent cx="1652905" cy="1744980"/>
            <wp:effectExtent l="0" t="0" r="4445" b="7620"/>
            <wp:wrapSquare wrapText="bothSides"/>
            <wp:docPr id="29" name="Imagen 29" descr="C. de Estudios - 2017 Segundo Medio &quot;D&quot; Especialidad Mecán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. de Estudios - 2017 Segundo Medio &quot;D&quot; Especialidad Mecán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" t="2526" r="8081" b="2020"/>
                    <a:stretch/>
                  </pic:blipFill>
                  <pic:spPr bwMode="auto">
                    <a:xfrm>
                      <a:off x="0" y="0"/>
                      <a:ext cx="165290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598" w:rsidRPr="00005965">
        <w:rPr>
          <w:rFonts w:ascii="Arial" w:hAnsi="Arial" w:cs="Arial"/>
          <w:bCs/>
        </w:rPr>
        <w:t>La alimentación saludable es aquella que aporta a cada individuo todos los alimentos necesarios para cubrir sus necesidades nutricionales, en las diferentes etapas de la vida (infancia, adolescencia, edad adulta y envejecimiento), y en situación de salud. Ten en cuenta que este apartado hace referencia a la alimentación saludable en general, y lo puedes utilizar como base en tu alimentación diaria. En caso de presentar síntomas específicos relacionados con la enfermedad o el tratamiento, debes dirigirte al apartado de recomendaciones dietéticas específicas.</w:t>
      </w:r>
    </w:p>
    <w:p w14:paraId="70E4AFE7" w14:textId="6E2C12D7" w:rsidR="00F25598" w:rsidRPr="00005965" w:rsidRDefault="00F25598" w:rsidP="002F72DE">
      <w:pPr>
        <w:spacing w:line="360" w:lineRule="auto"/>
        <w:jc w:val="both"/>
        <w:rPr>
          <w:rFonts w:ascii="Arial" w:hAnsi="Arial" w:cs="Arial"/>
          <w:bCs/>
        </w:rPr>
      </w:pPr>
      <w:r w:rsidRPr="00005965">
        <w:rPr>
          <w:rFonts w:ascii="Arial" w:hAnsi="Arial" w:cs="Arial"/>
          <w:bCs/>
        </w:rPr>
        <w:t>Cada persona tiene unos requerimientos nutricionales en función de su edad, sexo, talla, actividad física que desarrolla y estado de salud o enfermedad.</w:t>
      </w:r>
    </w:p>
    <w:p w14:paraId="103D19D2" w14:textId="77777777" w:rsidR="00F25598" w:rsidRPr="00005965" w:rsidRDefault="00F25598" w:rsidP="002F72DE">
      <w:pPr>
        <w:spacing w:line="360" w:lineRule="auto"/>
        <w:jc w:val="both"/>
        <w:rPr>
          <w:rFonts w:ascii="Arial" w:hAnsi="Arial" w:cs="Arial"/>
          <w:bCs/>
        </w:rPr>
      </w:pPr>
      <w:r w:rsidRPr="00005965">
        <w:rPr>
          <w:rFonts w:ascii="Arial" w:hAnsi="Arial" w:cs="Arial"/>
          <w:bCs/>
        </w:rPr>
        <w:t>Para mantener la salud y prevenir la aparición de muchas enfermedades hay que seguir un estilo de vida saludable; es decir, hay que elegir una alimentación equilibrada, realizar actividad o ejercicio físico de forma regular (como mínimo caminar al menos 30 minutos al día) y evitar fumar y tomar bebidas alcohólicas de alta graduación.</w:t>
      </w:r>
    </w:p>
    <w:p w14:paraId="555286B0" w14:textId="5A05F1AA" w:rsidR="002F72DE" w:rsidRDefault="002F72DE" w:rsidP="00852761">
      <w:pPr>
        <w:jc w:val="both"/>
        <w:rPr>
          <w:rFonts w:ascii="Arial" w:hAnsi="Arial" w:cs="Arial"/>
          <w:bCs/>
        </w:rPr>
      </w:pPr>
    </w:p>
    <w:p w14:paraId="3114FDE5" w14:textId="005073F5" w:rsidR="002F72DE" w:rsidRPr="00005965" w:rsidRDefault="002F72DE" w:rsidP="00F25598">
      <w:pPr>
        <w:jc w:val="both"/>
        <w:rPr>
          <w:rFonts w:ascii="Arial" w:hAnsi="Arial" w:cs="Arial"/>
          <w:bCs/>
        </w:rPr>
      </w:pPr>
    </w:p>
    <w:p w14:paraId="0CBA5D39" w14:textId="36771C0E" w:rsidR="00F25598" w:rsidRDefault="00F25598" w:rsidP="002F72DE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005965">
        <w:rPr>
          <w:rFonts w:ascii="Arial" w:hAnsi="Arial" w:cs="Arial"/>
          <w:b/>
          <w:u w:val="single"/>
        </w:rPr>
        <w:t>¿QUÉ CARACTERÍSTICAS DEBE DE TENER UNA ALIMENTACIÓN SALUDABLE?</w:t>
      </w:r>
    </w:p>
    <w:p w14:paraId="6496FA25" w14:textId="5E87C6A9" w:rsidR="00F25598" w:rsidRPr="00005965" w:rsidRDefault="00EA236D" w:rsidP="002F72DE">
      <w:pPr>
        <w:spacing w:line="360" w:lineRule="auto"/>
        <w:jc w:val="both"/>
        <w:rPr>
          <w:rFonts w:ascii="Arial" w:hAnsi="Arial" w:cs="Arial"/>
          <w:bCs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4080" behindDoc="0" locked="0" layoutInCell="1" allowOverlap="1" wp14:anchorId="6AD99B25" wp14:editId="19DD1BFC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2409825" cy="1749425"/>
            <wp:effectExtent l="0" t="0" r="9525" b="317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598" w:rsidRPr="00005965">
        <w:rPr>
          <w:rFonts w:ascii="Arial" w:hAnsi="Arial" w:cs="Arial"/>
          <w:bCs/>
        </w:rPr>
        <w:t>Una dieta saludable tiene que reunir las características siguientes:</w:t>
      </w:r>
    </w:p>
    <w:p w14:paraId="0F073E41" w14:textId="461FB232" w:rsidR="00F25598" w:rsidRPr="00005965" w:rsidRDefault="00F25598" w:rsidP="002F72DE">
      <w:pPr>
        <w:spacing w:line="360" w:lineRule="auto"/>
        <w:jc w:val="both"/>
        <w:rPr>
          <w:rFonts w:ascii="Arial" w:hAnsi="Arial" w:cs="Arial"/>
          <w:bCs/>
        </w:rPr>
      </w:pPr>
      <w:r w:rsidRPr="00005965">
        <w:rPr>
          <w:rFonts w:ascii="Arial" w:hAnsi="Arial" w:cs="Arial"/>
          <w:bCs/>
        </w:rPr>
        <w:t>1.-</w:t>
      </w:r>
      <w:r w:rsidRPr="00005965">
        <w:rPr>
          <w:rFonts w:ascii="Arial" w:hAnsi="Arial" w:cs="Arial"/>
          <w:bCs/>
        </w:rPr>
        <w:tab/>
        <w:t xml:space="preserve"> Tiene que ser completa: debe aportar todos los nutrientes que necesita el organismo: hidratos de carbono, grasas, proteínas, vitaminas, minerales y agua.</w:t>
      </w:r>
    </w:p>
    <w:p w14:paraId="23EBEACE" w14:textId="771B3B19" w:rsidR="00F25598" w:rsidRDefault="00F25598" w:rsidP="002F72DE">
      <w:pPr>
        <w:spacing w:line="360" w:lineRule="auto"/>
        <w:jc w:val="both"/>
        <w:rPr>
          <w:rFonts w:ascii="Arial" w:hAnsi="Arial" w:cs="Arial"/>
          <w:bCs/>
        </w:rPr>
      </w:pPr>
      <w:r w:rsidRPr="00005965">
        <w:rPr>
          <w:rFonts w:ascii="Arial" w:hAnsi="Arial" w:cs="Arial"/>
          <w:bCs/>
        </w:rPr>
        <w:t>2.-</w:t>
      </w:r>
      <w:r w:rsidRPr="00005965">
        <w:rPr>
          <w:rFonts w:ascii="Arial" w:hAnsi="Arial" w:cs="Arial"/>
          <w:bCs/>
        </w:rPr>
        <w:tab/>
        <w:t xml:space="preserve"> Tiene que ser equilibrada: los nutrientes deben estar repartidos guardando una proporción entre sí. Así, los hidratos de carbono (CHO) han de suponer entre un 55 y un 60% de las kcal totales al día; las grasas, entre un 25 y un 30%; y las proteínas, entre un 12 y un 15%. Además, hay que beber de 1,5 a 2 litros de agua al día.</w:t>
      </w:r>
    </w:p>
    <w:p w14:paraId="2C9B943D" w14:textId="77777777" w:rsidR="00F25598" w:rsidRDefault="00F25598" w:rsidP="00F25598">
      <w:pPr>
        <w:jc w:val="both"/>
        <w:rPr>
          <w:rFonts w:ascii="Arial" w:hAnsi="Arial" w:cs="Arial"/>
          <w:bCs/>
        </w:rPr>
      </w:pPr>
    </w:p>
    <w:p w14:paraId="4123B660" w14:textId="1AC5A27A" w:rsidR="000C729C" w:rsidRDefault="000C729C" w:rsidP="00852761"/>
    <w:p w14:paraId="4A741AA1" w14:textId="32495101" w:rsidR="000C729C" w:rsidRDefault="000C729C"/>
    <w:p w14:paraId="053598C1" w14:textId="61C15B6D" w:rsidR="000C729C" w:rsidRDefault="001738B8" w:rsidP="001738B8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51DD5A02" wp14:editId="1A018A7B">
            <wp:extent cx="7307068" cy="4241165"/>
            <wp:effectExtent l="0" t="0" r="8255" b="6985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461" t="44903" r="25551" b="7622"/>
                    <a:stretch/>
                  </pic:blipFill>
                  <pic:spPr bwMode="auto">
                    <a:xfrm>
                      <a:off x="0" y="0"/>
                      <a:ext cx="7332945" cy="425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2900" w14:textId="70408368" w:rsidR="000C729C" w:rsidRDefault="00394752">
      <w:r w:rsidRPr="00005965">
        <w:rPr>
          <w:rFonts w:ascii="Arial" w:hAnsi="Arial" w:cs="Arial"/>
          <w:noProof/>
          <w:color w:val="818181"/>
          <w:spacing w:val="2"/>
          <w:lang w:val="es-CL" w:eastAsia="es-CL"/>
        </w:rPr>
        <w:lastRenderedPageBreak/>
        <w:drawing>
          <wp:inline distT="0" distB="0" distL="0" distR="0" wp14:anchorId="75FE28EF" wp14:editId="2F352446">
            <wp:extent cx="8126730" cy="13139517"/>
            <wp:effectExtent l="0" t="0" r="7620" b="5080"/>
            <wp:docPr id="17" name="Imagen 17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28" cy="13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B4084" w14:textId="4766EDC8" w:rsidR="000C729C" w:rsidRDefault="000C729C"/>
    <w:p w14:paraId="52BCE5BA" w14:textId="33C5E2C5" w:rsidR="000C729C" w:rsidRDefault="000C729C"/>
    <w:p w14:paraId="49995D02" w14:textId="1B91ED78" w:rsidR="000C729C" w:rsidRDefault="000C729C"/>
    <w:p w14:paraId="484FE2F8" w14:textId="0D810D22" w:rsidR="000C729C" w:rsidRDefault="00394752">
      <w:r>
        <w:rPr>
          <w:noProof/>
          <w:lang w:val="es-CL" w:eastAsia="es-CL"/>
        </w:rPr>
        <w:drawing>
          <wp:inline distT="0" distB="0" distL="0" distR="0" wp14:anchorId="2AE19A09" wp14:editId="616CC1B8">
            <wp:extent cx="7543800" cy="4181475"/>
            <wp:effectExtent l="0" t="0" r="0" b="9525"/>
            <wp:docPr id="23" name="Imagen 23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6BC1" w14:textId="72E4ACBE" w:rsidR="000C729C" w:rsidRDefault="000C729C"/>
    <w:p w14:paraId="49C3E8DD" w14:textId="7BC9393A" w:rsidR="000C729C" w:rsidRDefault="000C729C"/>
    <w:p w14:paraId="71A56931" w14:textId="772C5455" w:rsidR="000C729C" w:rsidRDefault="00394752">
      <w:r w:rsidRPr="00005965">
        <w:rPr>
          <w:rFonts w:ascii="Arial" w:hAnsi="Arial" w:cs="Arial"/>
          <w:noProof/>
          <w:color w:val="818181"/>
          <w:spacing w:val="2"/>
          <w:lang w:val="es-CL" w:eastAsia="es-CL"/>
        </w:rPr>
        <w:drawing>
          <wp:inline distT="0" distB="0" distL="0" distR="0" wp14:anchorId="7AAC2F65" wp14:editId="7499A249">
            <wp:extent cx="7670800" cy="6608689"/>
            <wp:effectExtent l="0" t="0" r="6350" b="1905"/>
            <wp:docPr id="27" name="Imagen 27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0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54" cy="661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6964" w14:textId="3730D69A" w:rsidR="000C729C" w:rsidRDefault="000C729C"/>
    <w:p w14:paraId="67A5B167" w14:textId="5A93A5FE" w:rsidR="000C729C" w:rsidRDefault="000C729C"/>
    <w:p w14:paraId="6D53D87D" w14:textId="44A51DBC" w:rsidR="000C729C" w:rsidRDefault="000C729C"/>
    <w:p w14:paraId="0D72858C" w14:textId="7D7A13F0" w:rsidR="000C729C" w:rsidRDefault="000C729C"/>
    <w:p w14:paraId="4F5BD459" w14:textId="10EE4568" w:rsidR="000C729C" w:rsidRDefault="000C729C"/>
    <w:p w14:paraId="1FE96FEA" w14:textId="59772246" w:rsidR="000C729C" w:rsidRDefault="000C729C"/>
    <w:p w14:paraId="4FC4A408" w14:textId="517A2A8F" w:rsidR="000C729C" w:rsidRDefault="00394752" w:rsidP="002F72DE">
      <w:r w:rsidRPr="00005965">
        <w:rPr>
          <w:rFonts w:ascii="Arial" w:hAnsi="Arial" w:cs="Arial"/>
          <w:noProof/>
          <w:color w:val="818181"/>
          <w:spacing w:val="2"/>
          <w:lang w:val="es-CL" w:eastAsia="es-CL"/>
        </w:rPr>
        <w:lastRenderedPageBreak/>
        <w:drawing>
          <wp:anchor distT="0" distB="0" distL="114300" distR="114300" simplePos="0" relativeHeight="251691008" behindDoc="0" locked="0" layoutInCell="1" allowOverlap="1" wp14:anchorId="25F18A13" wp14:editId="0C40AC64">
            <wp:simplePos x="0" y="0"/>
            <wp:positionH relativeFrom="margin">
              <wp:posOffset>-635</wp:posOffset>
            </wp:positionH>
            <wp:positionV relativeFrom="paragraph">
              <wp:posOffset>-594</wp:posOffset>
            </wp:positionV>
            <wp:extent cx="8013700" cy="9734510"/>
            <wp:effectExtent l="0" t="0" r="6350" b="635"/>
            <wp:wrapSquare wrapText="bothSides"/>
            <wp:docPr id="28" name="Imagen 28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0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088" cy="974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035E7" w14:textId="0180A2E2" w:rsidR="000C729C" w:rsidRDefault="000C729C"/>
    <w:p w14:paraId="3EF561E9" w14:textId="77777777" w:rsidR="000C729C" w:rsidRDefault="000C729C"/>
    <w:tbl>
      <w:tblPr>
        <w:tblStyle w:val="Tablaconcuadrcula"/>
        <w:tblW w:w="12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176"/>
        <w:gridCol w:w="4183"/>
      </w:tblGrid>
      <w:tr w:rsidR="00A9325D" w:rsidRPr="008D3547" w14:paraId="2E5F3A0E" w14:textId="77777777" w:rsidTr="00394752">
        <w:trPr>
          <w:trHeight w:val="535"/>
        </w:trPr>
        <w:tc>
          <w:tcPr>
            <w:tcW w:w="12534" w:type="dxa"/>
            <w:gridSpan w:val="3"/>
            <w:shd w:val="clear" w:color="auto" w:fill="000F64" w:themeFill="accent2"/>
            <w:tcMar>
              <w:top w:w="792" w:type="dxa"/>
              <w:left w:w="115" w:type="dxa"/>
              <w:bottom w:w="792" w:type="dxa"/>
              <w:right w:w="115" w:type="dxa"/>
            </w:tcMar>
          </w:tcPr>
          <w:p w14:paraId="2A8AEAD2" w14:textId="0A7DA167" w:rsidR="00C63C9B" w:rsidRPr="008D3547" w:rsidRDefault="0092172D" w:rsidP="0024182E">
            <w:pPr>
              <w:pStyle w:val="Ttulo"/>
            </w:pPr>
            <w:r w:rsidRPr="0092172D">
              <w:rPr>
                <w:sz w:val="48"/>
                <w:szCs w:val="48"/>
              </w:rPr>
              <w:t>la salud no es todo, pero todo no es nada si</w:t>
            </w:r>
            <w:r w:rsidR="00B86F1A">
              <w:rPr>
                <w:sz w:val="48"/>
                <w:szCs w:val="48"/>
              </w:rPr>
              <w:t>n</w:t>
            </w:r>
            <w:r w:rsidRPr="0092172D">
              <w:rPr>
                <w:sz w:val="48"/>
                <w:szCs w:val="48"/>
              </w:rPr>
              <w:t xml:space="preserve"> salud</w:t>
            </w:r>
            <w:r w:rsidRPr="00EE124B">
              <w:rPr>
                <w:rFonts w:ascii="Noto Sans" w:hAnsi="Noto Sans"/>
                <w:b/>
                <w:bCs/>
                <w:color w:val="000000"/>
                <w:sz w:val="72"/>
                <w:szCs w:val="72"/>
                <w:shd w:val="clear" w:color="auto" w:fill="FFFFFF"/>
              </w:rPr>
              <w:t xml:space="preserve"> </w:t>
            </w:r>
          </w:p>
        </w:tc>
      </w:tr>
      <w:tr w:rsidR="008B4F7C" w:rsidRPr="008D3547" w14:paraId="00FC803C" w14:textId="77777777" w:rsidTr="00394752">
        <w:trPr>
          <w:trHeight w:val="2043"/>
        </w:trPr>
        <w:tc>
          <w:tcPr>
            <w:tcW w:w="4175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642F4AB" w14:textId="0FD0865F" w:rsidR="00C63C9B" w:rsidRPr="008D3547" w:rsidRDefault="00F66E0C" w:rsidP="0024182E">
            <w:pPr>
              <w:pStyle w:val="Imgenes"/>
            </w:pPr>
            <w:r>
              <w:rPr>
                <w:lang w:val="es-CL" w:eastAsia="es-CL"/>
              </w:rPr>
              <w:drawing>
                <wp:anchor distT="0" distB="0" distL="114300" distR="114300" simplePos="0" relativeHeight="251672576" behindDoc="0" locked="0" layoutInCell="1" allowOverlap="1" wp14:anchorId="4D45DD21" wp14:editId="52FBEBC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40640</wp:posOffset>
                  </wp:positionV>
                  <wp:extent cx="2578100" cy="1475105"/>
                  <wp:effectExtent l="0" t="0" r="0" b="0"/>
                  <wp:wrapNone/>
                  <wp:docPr id="20" name="Imagen 20" descr="Todo lo que tienes que saber sobre la dieta cetogénica,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odo lo que tienes que saber sobre la dieta cetogénica,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16" cy="148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21B105D6" w14:textId="4CED7790" w:rsidR="00C63C9B" w:rsidRPr="008D3547" w:rsidRDefault="00F66E0C" w:rsidP="0024182E">
            <w:pPr>
              <w:pStyle w:val="Imgenes"/>
            </w:pPr>
            <w:r>
              <w:rPr>
                <w:lang w:val="es-CL" w:eastAsia="es-CL"/>
              </w:rPr>
              <w:drawing>
                <wp:anchor distT="0" distB="0" distL="114300" distR="114300" simplePos="0" relativeHeight="251671552" behindDoc="0" locked="0" layoutInCell="1" allowOverlap="1" wp14:anchorId="2A14D658" wp14:editId="3FE4DEB3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40640</wp:posOffset>
                  </wp:positionV>
                  <wp:extent cx="2705100" cy="1475740"/>
                  <wp:effectExtent l="0" t="0" r="0" b="0"/>
                  <wp:wrapNone/>
                  <wp:docPr id="19" name="Imagen 19" descr="Guías alimentarias para la población 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uías alimentarias para la población 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1" w:type="dxa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0E53298" w14:textId="1EF4024B" w:rsidR="00C63C9B" w:rsidRDefault="00F66E0C" w:rsidP="0024182E">
            <w:pPr>
              <w:pStyle w:val="Imgenes"/>
            </w:pPr>
            <w:r>
              <w:rPr>
                <w:lang w:val="es-CL" w:eastAsia="es-CL"/>
              </w:rPr>
              <w:drawing>
                <wp:anchor distT="0" distB="0" distL="114300" distR="114300" simplePos="0" relativeHeight="251670528" behindDoc="0" locked="0" layoutInCell="1" allowOverlap="1" wp14:anchorId="1F00539D" wp14:editId="544C2B9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40640</wp:posOffset>
                  </wp:positionV>
                  <wp:extent cx="2705100" cy="1475740"/>
                  <wp:effectExtent l="0" t="0" r="0" b="0"/>
                  <wp:wrapNone/>
                  <wp:docPr id="18" name="Imagen 18" descr="FUNCIONAN LAS DIETAS PARA ADELGAZAR? | Comida saludable, Comid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UNCIONAN LAS DIETAS PARA ADELGAZAR? | Comida saludable, Comid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836124" w14:textId="1B3C24FD" w:rsidR="00F66E0C" w:rsidRDefault="00F66E0C" w:rsidP="0024182E">
            <w:pPr>
              <w:pStyle w:val="Imgenes"/>
            </w:pPr>
          </w:p>
          <w:p w14:paraId="07512E0C" w14:textId="7746425D" w:rsidR="00F66E0C" w:rsidRDefault="00F66E0C" w:rsidP="0024182E">
            <w:pPr>
              <w:pStyle w:val="Imgenes"/>
            </w:pPr>
          </w:p>
          <w:p w14:paraId="186DE85A" w14:textId="2106C5A8" w:rsidR="00F66E0C" w:rsidRDefault="00F66E0C" w:rsidP="0024182E">
            <w:pPr>
              <w:pStyle w:val="Imgenes"/>
            </w:pPr>
          </w:p>
          <w:p w14:paraId="452F74C8" w14:textId="77777777" w:rsidR="00F66E0C" w:rsidRDefault="00F66E0C" w:rsidP="0024182E">
            <w:pPr>
              <w:pStyle w:val="Imgenes"/>
            </w:pPr>
          </w:p>
          <w:p w14:paraId="3A19AAD2" w14:textId="2C5C7B59" w:rsidR="00F66E0C" w:rsidRDefault="00F66E0C" w:rsidP="0024182E">
            <w:pPr>
              <w:pStyle w:val="Imgenes"/>
            </w:pPr>
          </w:p>
          <w:p w14:paraId="73BB3645" w14:textId="77777777" w:rsidR="00F66E0C" w:rsidRDefault="00F66E0C" w:rsidP="0024182E">
            <w:pPr>
              <w:pStyle w:val="Imgenes"/>
            </w:pPr>
          </w:p>
          <w:p w14:paraId="1F39A1AF" w14:textId="05BB0BAA" w:rsidR="00F66E0C" w:rsidRPr="008D3547" w:rsidRDefault="00F66E0C" w:rsidP="0024182E">
            <w:pPr>
              <w:pStyle w:val="Imgenes"/>
            </w:pPr>
          </w:p>
        </w:tc>
      </w:tr>
      <w:tr w:rsidR="0089340B" w:rsidRPr="008D3547" w14:paraId="28E8AF7D" w14:textId="77777777" w:rsidTr="00394752">
        <w:trPr>
          <w:trHeight w:val="198"/>
        </w:trPr>
        <w:tc>
          <w:tcPr>
            <w:tcW w:w="4175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1D0201C" w14:textId="27F3E3A7" w:rsidR="0089340B" w:rsidRPr="008D3547" w:rsidRDefault="00F66E0C" w:rsidP="007F735D">
            <w:pPr>
              <w:pStyle w:val="Navegacin"/>
            </w:pPr>
            <w:r>
              <w:lastRenderedPageBreak/>
              <w:t>nutrición</w:t>
            </w:r>
          </w:p>
        </w:tc>
        <w:tc>
          <w:tcPr>
            <w:tcW w:w="41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86CD9B8" w14:textId="78B07F8F" w:rsidR="0089340B" w:rsidRPr="008D3547" w:rsidRDefault="00F66E0C" w:rsidP="007F735D">
            <w:pPr>
              <w:pStyle w:val="Navegacin"/>
            </w:pPr>
            <w:r>
              <w:t>come sano</w:t>
            </w:r>
          </w:p>
        </w:tc>
        <w:tc>
          <w:tcPr>
            <w:tcW w:w="4181" w:type="dxa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2E93D7C" w14:textId="70794DFF" w:rsidR="0089340B" w:rsidRPr="008D3547" w:rsidRDefault="00F66E0C" w:rsidP="007F735D">
            <w:pPr>
              <w:pStyle w:val="Navegacin"/>
            </w:pPr>
            <w:r>
              <w:t xml:space="preserve">= </w:t>
            </w:r>
            <w:r w:rsidR="00EE124B">
              <w:t xml:space="preserve">salud  </w:t>
            </w:r>
          </w:p>
        </w:tc>
      </w:tr>
    </w:tbl>
    <w:p w14:paraId="01A12867" w14:textId="685CE676" w:rsidR="00EB6CA7" w:rsidRPr="008D3547" w:rsidRDefault="00EB6CA7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61"/>
        <w:gridCol w:w="3449"/>
        <w:gridCol w:w="4828"/>
      </w:tblGrid>
      <w:tr w:rsidR="00C63C9B" w:rsidRPr="008D3547" w14:paraId="3C613AE8" w14:textId="77777777" w:rsidTr="00AD7773">
        <w:trPr>
          <w:jc w:val="center"/>
        </w:trPr>
        <w:tc>
          <w:tcPr>
            <w:tcW w:w="14456" w:type="dxa"/>
            <w:gridSpan w:val="3"/>
            <w:tcMar>
              <w:top w:w="72" w:type="dxa"/>
              <w:bottom w:w="72" w:type="dxa"/>
            </w:tcMar>
            <w:vAlign w:val="center"/>
          </w:tcPr>
          <w:p w14:paraId="1E97B0AA" w14:textId="051B93E3" w:rsidR="00C63C9B" w:rsidRPr="00EE124B" w:rsidRDefault="00EE124B" w:rsidP="00CA2061">
            <w:pPr>
              <w:pStyle w:val="Ttulo1"/>
              <w:rPr>
                <w:sz w:val="96"/>
              </w:rPr>
            </w:pPr>
            <w:r w:rsidRPr="00EE124B">
              <w:rPr>
                <w:sz w:val="96"/>
              </w:rPr>
              <w:t>tu salud es lo primero</w:t>
            </w:r>
          </w:p>
        </w:tc>
      </w:tr>
      <w:tr w:rsidR="00EB6CA7" w:rsidRPr="008D3547" w14:paraId="04A0CC5A" w14:textId="77777777" w:rsidTr="00AD7773">
        <w:trPr>
          <w:jc w:val="center"/>
        </w:trPr>
        <w:tc>
          <w:tcPr>
            <w:tcW w:w="14456" w:type="dxa"/>
            <w:gridSpan w:val="3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0312D5CD" w14:textId="3A2DF303" w:rsidR="00EE124B" w:rsidRPr="001A16B5" w:rsidRDefault="001A16B5" w:rsidP="00F868E0">
            <w:pPr>
              <w:rPr>
                <w:rFonts w:ascii="Noto Sans" w:hAnsi="Noto Sans"/>
                <w:b/>
                <w:bCs/>
                <w:color w:val="000000"/>
                <w:sz w:val="72"/>
                <w:szCs w:val="72"/>
              </w:rPr>
            </w:pPr>
            <w:r w:rsidRPr="001A16B5">
              <w:rPr>
                <w:rFonts w:ascii="Arial" w:hAnsi="Arial" w:cs="Arial"/>
                <w:color w:val="222222"/>
                <w:sz w:val="72"/>
                <w:szCs w:val="72"/>
                <w:shd w:val="clear" w:color="auto" w:fill="FFFFFF"/>
              </w:rPr>
              <w:t>¿Qué es una alimentación saludable?</w:t>
            </w:r>
          </w:p>
        </w:tc>
      </w:tr>
      <w:tr w:rsidR="00F22537" w:rsidRPr="008D3547" w14:paraId="36F9FB42" w14:textId="77777777" w:rsidTr="00AD7773">
        <w:trPr>
          <w:jc w:val="center"/>
        </w:trPr>
        <w:tc>
          <w:tcPr>
            <w:tcW w:w="8854" w:type="dxa"/>
            <w:gridSpan w:val="2"/>
            <w:tcMar>
              <w:top w:w="360" w:type="dxa"/>
            </w:tcMar>
          </w:tcPr>
          <w:p w14:paraId="27CC58FD" w14:textId="54FC49A1" w:rsidR="00F22537" w:rsidRPr="008D3547" w:rsidRDefault="001A16B5" w:rsidP="007F6FCF">
            <w:pPr>
              <w:pStyle w:val="Imgenes"/>
            </w:pPr>
            <w:r>
              <w:rPr>
                <w:lang w:val="es-CL" w:eastAsia="es-CL"/>
              </w:rPr>
              <w:drawing>
                <wp:anchor distT="0" distB="0" distL="114300" distR="114300" simplePos="0" relativeHeight="251664384" behindDoc="0" locked="0" layoutInCell="1" allowOverlap="1" wp14:anchorId="794ACB40" wp14:editId="113CFC2D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-220980</wp:posOffset>
                  </wp:positionV>
                  <wp:extent cx="5438140" cy="2486025"/>
                  <wp:effectExtent l="0" t="0" r="0" b="9525"/>
                  <wp:wrapNone/>
                  <wp:docPr id="8" name="Imagen 8" descr="Bajos carbohidratos para principi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jos carbohidratos para principi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321" cy="248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02" w:type="dxa"/>
            <w:tcMar>
              <w:top w:w="360" w:type="dxa"/>
            </w:tcMar>
          </w:tcPr>
          <w:p w14:paraId="7DAA698A" w14:textId="3B8F75E6" w:rsidR="001A16B5" w:rsidRPr="001A16B5" w:rsidRDefault="001A16B5" w:rsidP="001A16B5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haroni" w:hAnsi="Aharoni" w:cs="Aharoni"/>
                <w:color w:val="222222"/>
                <w:shd w:val="clear" w:color="auto" w:fill="FFFFFF"/>
              </w:rPr>
            </w:pP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Una </w:t>
            </w:r>
            <w:r w:rsidRPr="001A16B5">
              <w:rPr>
                <w:rFonts w:ascii="Aharoni" w:hAnsi="Aharoni" w:cs="Aharoni" w:hint="cs"/>
                <w:b/>
                <w:bCs/>
                <w:color w:val="222222"/>
                <w:shd w:val="clear" w:color="auto" w:fill="FFFFFF"/>
              </w:rPr>
              <w:t>alimentación saludable</w:t>
            </w: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 consiste en ingerir una variedad de alimentos que te brinden los nutrientes que necesitas para mantenerte san</w:t>
            </w:r>
            <w:r w:rsidR="00B86F1A">
              <w:rPr>
                <w:rFonts w:ascii="Aharoni" w:hAnsi="Aharoni" w:cs="Aharoni"/>
                <w:color w:val="222222"/>
                <w:shd w:val="clear" w:color="auto" w:fill="FFFFFF"/>
              </w:rPr>
              <w:t>o</w:t>
            </w: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, sentirte bien y </w:t>
            </w:r>
            <w:r w:rsidRPr="001A16B5">
              <w:rPr>
                <w:rFonts w:ascii="Aharoni" w:hAnsi="Aharoni" w:cs="Aharoni" w:hint="cs"/>
                <w:b/>
                <w:bCs/>
                <w:color w:val="222222"/>
                <w:shd w:val="clear" w:color="auto" w:fill="FFFFFF"/>
              </w:rPr>
              <w:t>tener</w:t>
            </w: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 energía.</w:t>
            </w:r>
          </w:p>
          <w:p w14:paraId="1652321D" w14:textId="74B97042" w:rsidR="001A16B5" w:rsidRPr="001A16B5" w:rsidRDefault="001A16B5" w:rsidP="001A16B5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haroni" w:hAnsi="Aharoni" w:cs="Aharoni"/>
                <w:color w:val="222222"/>
                <w:shd w:val="clear" w:color="auto" w:fill="FFFFFF"/>
              </w:rPr>
            </w:pP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Estos nutrientes incluyen las proteínas, los carbohidratos, las grasas, el agua, las vitaminas y los minerales.</w:t>
            </w:r>
          </w:p>
          <w:p w14:paraId="2B96103F" w14:textId="09148CB1" w:rsidR="00F22537" w:rsidRPr="008D3547" w:rsidRDefault="001A16B5" w:rsidP="001A16B5">
            <w:pPr>
              <w:shd w:val="clear" w:color="auto" w:fill="FFFFFF"/>
              <w:spacing w:before="100" w:beforeAutospacing="1" w:after="100" w:afterAutospacing="1"/>
              <w:ind w:left="720"/>
            </w:pPr>
            <w:r w:rsidRPr="001A16B5">
              <w:rPr>
                <w:rFonts w:ascii="Aharoni" w:hAnsi="Aharoni" w:cs="Aharoni" w:hint="cs"/>
                <w:color w:val="222222"/>
                <w:shd w:val="clear" w:color="auto" w:fill="FFFFFF"/>
              </w:rPr>
              <w:t>La nutrición es importante para todos</w:t>
            </w:r>
          </w:p>
        </w:tc>
      </w:tr>
      <w:tr w:rsidR="00F22537" w:rsidRPr="008D3547" w14:paraId="4D2F20D5" w14:textId="77777777" w:rsidTr="00AD7773">
        <w:trPr>
          <w:trHeight w:val="780"/>
          <w:jc w:val="center"/>
        </w:trPr>
        <w:tc>
          <w:tcPr>
            <w:tcW w:w="14456" w:type="dxa"/>
            <w:gridSpan w:val="3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2F28D98F" w14:textId="3E8A341B" w:rsidR="00F22537" w:rsidRPr="008D3547" w:rsidRDefault="00F22537" w:rsidP="00F868E0"/>
        </w:tc>
      </w:tr>
      <w:tr w:rsidR="00AD7773" w:rsidRPr="008D3547" w14:paraId="6C8D8389" w14:textId="77777777" w:rsidTr="00AD7773">
        <w:trPr>
          <w:gridAfter w:val="2"/>
          <w:wAfter w:w="9633" w:type="dxa"/>
          <w:trHeight w:val="3907"/>
          <w:jc w:val="center"/>
        </w:trPr>
        <w:tc>
          <w:tcPr>
            <w:tcW w:w="4823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694B0B06" w14:textId="2A08E126" w:rsidR="00AD7773" w:rsidRDefault="00394752" w:rsidP="0075685A">
            <w:pPr>
              <w:pStyle w:val="Imgenes"/>
            </w:pPr>
            <w:r>
              <w:rPr>
                <w:lang w:val="es-CL" w:eastAsia="es-CL"/>
              </w:rPr>
              <w:drawing>
                <wp:anchor distT="0" distB="0" distL="114300" distR="114300" simplePos="0" relativeHeight="251668480" behindDoc="0" locked="0" layoutInCell="1" allowOverlap="1" wp14:anchorId="41A5CECB" wp14:editId="23AFF1A4">
                  <wp:simplePos x="0" y="0"/>
                  <wp:positionH relativeFrom="column">
                    <wp:posOffset>-187960</wp:posOffset>
                  </wp:positionH>
                  <wp:positionV relativeFrom="paragraph">
                    <wp:posOffset>-29845</wp:posOffset>
                  </wp:positionV>
                  <wp:extent cx="8178800" cy="3480435"/>
                  <wp:effectExtent l="0" t="0" r="0" b="5715"/>
                  <wp:wrapNone/>
                  <wp:docPr id="16" name="Imagen 16" descr="El plato que Harvard recomiendo para vivir salud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 plato que Harvard recomiendo para vivir saludab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7" r="1584" b="16949"/>
                          <a:stretch/>
                        </pic:blipFill>
                        <pic:spPr bwMode="auto">
                          <a:xfrm>
                            <a:off x="0" y="0"/>
                            <a:ext cx="8178800" cy="34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DFDDB" w14:textId="5EB3501C" w:rsidR="00AD7773" w:rsidRDefault="00AD7773" w:rsidP="0075685A">
            <w:pPr>
              <w:pStyle w:val="Imgenes"/>
            </w:pPr>
          </w:p>
          <w:p w14:paraId="6473920D" w14:textId="68D8D007" w:rsidR="00AD7773" w:rsidRDefault="00AD7773" w:rsidP="0075685A">
            <w:pPr>
              <w:pStyle w:val="Imgenes"/>
            </w:pPr>
          </w:p>
          <w:p w14:paraId="43F88577" w14:textId="33DD0FCE" w:rsidR="00AD7773" w:rsidRDefault="00AD7773" w:rsidP="0075685A">
            <w:pPr>
              <w:pStyle w:val="Imgenes"/>
            </w:pPr>
          </w:p>
          <w:p w14:paraId="1469DC45" w14:textId="2E3E6080" w:rsidR="00AD7773" w:rsidRDefault="00AD7773" w:rsidP="0075685A">
            <w:pPr>
              <w:pStyle w:val="Imgenes"/>
            </w:pPr>
          </w:p>
          <w:p w14:paraId="3058063D" w14:textId="660C8DD8" w:rsidR="00AD7773" w:rsidRDefault="00AD7773" w:rsidP="0075685A">
            <w:pPr>
              <w:pStyle w:val="Imgenes"/>
            </w:pPr>
          </w:p>
          <w:p w14:paraId="1F99A113" w14:textId="56FDC42E" w:rsidR="00AD7773" w:rsidRDefault="00AC787E" w:rsidP="0075685A">
            <w:pPr>
              <w:pStyle w:val="Imgenes"/>
            </w:pPr>
            <w:r>
              <w:rPr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870F17" wp14:editId="1F67DB13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22225</wp:posOffset>
                      </wp:positionV>
                      <wp:extent cx="1733550" cy="1095375"/>
                      <wp:effectExtent l="0" t="0" r="19050" b="28575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731C14" w14:textId="64936BD2" w:rsidR="00AC787E" w:rsidRPr="00AC787E" w:rsidRDefault="00AC787E" w:rsidP="00AC787E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 xml:space="preserve">Use aceites saludables (como de oliva o </w:t>
                                  </w:r>
                                  <w:r w:rsidRPr="00AC787E"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Coco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)</w:t>
                                  </w:r>
                                  <w:r w:rsidRPr="00AC787E"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 xml:space="preserve"> para cocinar, en ensaladas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. Limite la margarina, evite las grasas trans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870F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4" o:spid="_x0000_s1026" type="#_x0000_t202" style="position:absolute;margin-left:11.4pt;margin-top:1.75pt;width:136.5pt;height:8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" fillcolor="white [3201]" strokeweight=".5pt">
                      <v:textbox>
                        <w:txbxContent>
                          <w:p w14:paraId="30731C14" w14:textId="64936BD2" w:rsidR="00AC787E" w:rsidRPr="00AC787E" w:rsidRDefault="00AC787E" w:rsidP="00AC787E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Use aceites saludables (como de oliva o </w:t>
                            </w:r>
                            <w:r w:rsidRPr="00AC787E">
                              <w:rPr>
                                <w:sz w:val="22"/>
                                <w:szCs w:val="22"/>
                                <w:lang w:val="es-CL"/>
                              </w:rPr>
                              <w:t>Coco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)</w:t>
                            </w:r>
                            <w:r w:rsidRPr="00AC787E"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 para cocinar, en ensaladas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. Limite la margarina, evite las grasas trans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9B1930" w14:textId="40A03D4C" w:rsidR="00AD7773" w:rsidRDefault="00AD7773" w:rsidP="0075685A">
            <w:pPr>
              <w:pStyle w:val="Imgenes"/>
            </w:pPr>
          </w:p>
          <w:p w14:paraId="2ACD7D0A" w14:textId="3F34AEAA" w:rsidR="00AD7773" w:rsidRDefault="00AD7773" w:rsidP="0075685A">
            <w:pPr>
              <w:pStyle w:val="Imgenes"/>
            </w:pPr>
          </w:p>
          <w:p w14:paraId="235C76F1" w14:textId="22860BB3" w:rsidR="00AD7773" w:rsidRDefault="00AD7773" w:rsidP="0075685A">
            <w:pPr>
              <w:pStyle w:val="Imgenes"/>
            </w:pPr>
          </w:p>
          <w:p w14:paraId="4FAE015D" w14:textId="4077142F" w:rsidR="00AD7773" w:rsidRDefault="00AD7773" w:rsidP="0075685A">
            <w:pPr>
              <w:pStyle w:val="Imgenes"/>
            </w:pPr>
          </w:p>
          <w:p w14:paraId="347609C3" w14:textId="0EA227B0" w:rsidR="00AD7773" w:rsidRDefault="00AD7773" w:rsidP="0075685A">
            <w:pPr>
              <w:pStyle w:val="Imgenes"/>
            </w:pPr>
          </w:p>
          <w:p w14:paraId="4284D5DE" w14:textId="02C8EFDF" w:rsidR="00AD7773" w:rsidRDefault="00AD7773" w:rsidP="0075685A">
            <w:pPr>
              <w:pStyle w:val="Imgenes"/>
            </w:pPr>
          </w:p>
          <w:p w14:paraId="0B509F88" w14:textId="1DAA0E1A" w:rsidR="00AD7773" w:rsidRDefault="00AD7773" w:rsidP="0075685A">
            <w:pPr>
              <w:pStyle w:val="Imgenes"/>
            </w:pPr>
          </w:p>
          <w:p w14:paraId="693F3ABC" w14:textId="77777777" w:rsidR="00AD7773" w:rsidRDefault="00AD7773" w:rsidP="0075685A">
            <w:pPr>
              <w:pStyle w:val="Imgenes"/>
            </w:pPr>
          </w:p>
          <w:p w14:paraId="2A2ADC29" w14:textId="151D08E3" w:rsidR="00AD7773" w:rsidRDefault="00AD7773" w:rsidP="0075685A">
            <w:pPr>
              <w:pStyle w:val="Imgenes"/>
            </w:pPr>
          </w:p>
          <w:p w14:paraId="228631A2" w14:textId="77777777" w:rsidR="00AD7773" w:rsidRDefault="00AD7773" w:rsidP="0075685A">
            <w:pPr>
              <w:pStyle w:val="Imgenes"/>
            </w:pPr>
          </w:p>
          <w:p w14:paraId="328C6369" w14:textId="77777777" w:rsidR="00AD7773" w:rsidRDefault="00AD7773" w:rsidP="0075685A">
            <w:pPr>
              <w:pStyle w:val="Imgenes"/>
            </w:pPr>
          </w:p>
          <w:p w14:paraId="6456F8FA" w14:textId="77777777" w:rsidR="00AD7773" w:rsidRDefault="00AD7773" w:rsidP="0075685A">
            <w:pPr>
              <w:pStyle w:val="Imgenes"/>
            </w:pPr>
          </w:p>
          <w:p w14:paraId="7C2C105A" w14:textId="5E61C7A9" w:rsidR="00AD7773" w:rsidRDefault="00AD7773" w:rsidP="0075685A">
            <w:pPr>
              <w:pStyle w:val="Imgenes"/>
            </w:pPr>
          </w:p>
          <w:p w14:paraId="596DDBFD" w14:textId="372CF1B1" w:rsidR="00AD7773" w:rsidRDefault="00AD7773" w:rsidP="0075685A">
            <w:pPr>
              <w:pStyle w:val="Imgenes"/>
            </w:pPr>
          </w:p>
          <w:p w14:paraId="3EFD6495" w14:textId="24A5104E" w:rsidR="00AD7773" w:rsidRDefault="00394752" w:rsidP="0075685A">
            <w:pPr>
              <w:pStyle w:val="Imgenes"/>
            </w:pPr>
            <w:r>
              <w:rPr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CDE4C7" wp14:editId="7F658CE6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111125</wp:posOffset>
                      </wp:positionV>
                      <wp:extent cx="4610100" cy="1026795"/>
                      <wp:effectExtent l="0" t="0" r="19050" b="20955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1026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6D03F4" w14:textId="77777777" w:rsidR="00F66E0C" w:rsidRDefault="00F66E0C" w:rsidP="006F41AC"/>
                                <w:p w14:paraId="003D9D5B" w14:textId="1DE06F63" w:rsidR="00F66E0C" w:rsidRPr="00F66E0C" w:rsidRDefault="00574795" w:rsidP="004031D0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¿</w:t>
                                  </w:r>
                                  <w:r w:rsidR="00F66E0C">
                                    <w:rPr>
                                      <w:sz w:val="48"/>
                                      <w:szCs w:val="48"/>
                                    </w:rPr>
                                    <w:t xml:space="preserve">Entonces que es mejor para </w:t>
                                  </w: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>mí?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DE4C7" id="Cuadro de texto 21" o:spid="_x0000_s1027" type="#_x0000_t202" style="position:absolute;margin-left:-9.8pt;margin-top:8.75pt;width:363pt;height:8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" filled="f" strokeweight=".5pt">
                      <v:textbox>
                        <w:txbxContent>
                          <w:p w14:paraId="5B6D03F4" w14:textId="77777777" w:rsidR="00F66E0C" w:rsidRDefault="00F66E0C" w:rsidP="006F41AC"/>
                          <w:p w14:paraId="003D9D5B" w14:textId="1DE06F63" w:rsidR="00F66E0C" w:rsidRPr="00F66E0C" w:rsidRDefault="00574795" w:rsidP="004031D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¿</w:t>
                            </w:r>
                            <w:r w:rsidR="00F66E0C">
                              <w:rPr>
                                <w:sz w:val="48"/>
                                <w:szCs w:val="48"/>
                              </w:rPr>
                              <w:t xml:space="preserve">Entonces que es mejor para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mí?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9FB691" w14:textId="6BD88D3B" w:rsidR="00AD7773" w:rsidRDefault="00AD7773" w:rsidP="0075685A">
            <w:pPr>
              <w:pStyle w:val="Imgenes"/>
            </w:pPr>
          </w:p>
          <w:p w14:paraId="755AD8E3" w14:textId="7F84CC78" w:rsidR="00AD7773" w:rsidRDefault="00AD7773" w:rsidP="0075685A">
            <w:pPr>
              <w:pStyle w:val="Imgenes"/>
            </w:pPr>
          </w:p>
          <w:p w14:paraId="0B2D8680" w14:textId="72F1B52D" w:rsidR="00AD7773" w:rsidRPr="008D3547" w:rsidRDefault="00AD7773" w:rsidP="0075685A">
            <w:pPr>
              <w:pStyle w:val="Imgenes"/>
            </w:pPr>
          </w:p>
        </w:tc>
      </w:tr>
      <w:tr w:rsidR="00AD7773" w:rsidRPr="008D3547" w14:paraId="0B8D17D3" w14:textId="77777777" w:rsidTr="00AD7773">
        <w:trPr>
          <w:gridAfter w:val="2"/>
          <w:wAfter w:w="9633" w:type="dxa"/>
          <w:jc w:val="center"/>
        </w:trPr>
        <w:tc>
          <w:tcPr>
            <w:tcW w:w="4823" w:type="dxa"/>
            <w:tcBorders>
              <w:left w:val="single" w:sz="4" w:space="0" w:color="auto"/>
            </w:tcBorders>
          </w:tcPr>
          <w:p w14:paraId="51718877" w14:textId="34500DC5" w:rsidR="00AD7773" w:rsidRPr="008D3547" w:rsidRDefault="00AD7773" w:rsidP="00AA5D1C"/>
        </w:tc>
      </w:tr>
    </w:tbl>
    <w:p w14:paraId="3A5BCD88" w14:textId="17B2CB72" w:rsidR="00F66E0C" w:rsidRDefault="00394752" w:rsidP="006F41AC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C271C4" wp14:editId="69D472EF">
                <wp:simplePos x="0" y="0"/>
                <wp:positionH relativeFrom="page">
                  <wp:posOffset>6172200</wp:posOffset>
                </wp:positionH>
                <wp:positionV relativeFrom="paragraph">
                  <wp:posOffset>-189230</wp:posOffset>
                </wp:positionV>
                <wp:extent cx="3352800" cy="50482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A1097" w14:textId="64788729" w:rsidR="001846D2" w:rsidRPr="001846D2" w:rsidRDefault="001846D2" w:rsidP="001846D2">
                            <w:pPr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CL"/>
                              </w:rPr>
                              <w:t xml:space="preserve">Recomendaciones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271C4" id="Cuadro de texto 13" o:spid="_x0000_s1028" type="#_x0000_t202" style="position:absolute;margin-left:486pt;margin-top:-14.9pt;width:264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" fillcolor="window" strokeweight=".5pt">
                <v:textbox>
                  <w:txbxContent>
                    <w:p w14:paraId="04BA1097" w14:textId="64788729" w:rsidR="001846D2" w:rsidRPr="001846D2" w:rsidRDefault="001846D2" w:rsidP="001846D2">
                      <w:pPr>
                        <w:rPr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sz w:val="36"/>
                          <w:szCs w:val="36"/>
                          <w:lang w:val="es-CL"/>
                        </w:rPr>
                        <w:t xml:space="preserve">Recomendaciones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117CC">
        <w:rPr>
          <w:rFonts w:ascii="Aharoni" w:hAnsi="Aharoni" w:cs="Aharoni" w:hint="cs"/>
          <w:noProof/>
          <w:lang w:val="es-CL" w:eastAsia="es-CL"/>
        </w:rPr>
        <mc:AlternateContent>
          <mc:Choice Requires="wpg">
            <w:drawing>
              <wp:anchor distT="0" distB="0" distL="228600" distR="228600" simplePos="0" relativeHeight="251677696" behindDoc="0" locked="0" layoutInCell="1" allowOverlap="1" wp14:anchorId="36EA7494" wp14:editId="23128834">
                <wp:simplePos x="0" y="0"/>
                <wp:positionH relativeFrom="margin">
                  <wp:posOffset>5053965</wp:posOffset>
                </wp:positionH>
                <wp:positionV relativeFrom="margin">
                  <wp:posOffset>3507105</wp:posOffset>
                </wp:positionV>
                <wp:extent cx="3048000" cy="660400"/>
                <wp:effectExtent l="0" t="0" r="0" b="635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660400"/>
                          <a:chOff x="0" y="0"/>
                          <a:chExt cx="1892968" cy="1145891"/>
                        </a:xfrm>
                      </wpg:grpSpPr>
                      <wps:wsp>
                        <wps:cNvPr id="202" name="Rectángulo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Cuadro de texto 204"/>
                        <wps:cNvSpPr txBox="1"/>
                        <wps:spPr>
                          <a:xfrm>
                            <a:off x="32084" y="228409"/>
                            <a:ext cx="1860884" cy="9174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4CE58A" w14:textId="77777777" w:rsidR="00461D9D" w:rsidRPr="00461D9D" w:rsidRDefault="00461D9D" w:rsidP="00461D9D">
                              <w:pPr>
                                <w:spacing w:after="300" w:line="288" w:lineRule="atLeast"/>
                                <w:textAlignment w:val="baseline"/>
                                <w:outlineLvl w:val="2"/>
                                <w:rPr>
                                  <w:rFonts w:ascii="Helvetica" w:eastAsia="Times New Roman" w:hAnsi="Helvetica" w:cs="Times New Roman"/>
                                  <w:color w:val="A0BD2F"/>
                                  <w:sz w:val="27"/>
                                  <w:szCs w:val="27"/>
                                  <w:lang w:val="es-CL" w:eastAsia="es-CL"/>
                                </w:rPr>
                              </w:pPr>
                              <w:r w:rsidRPr="00461D9D">
                                <w:rPr>
                                  <w:rFonts w:ascii="Helvetica" w:eastAsia="Times New Roman" w:hAnsi="Helvetica" w:cs="Times New Roman"/>
                                  <w:color w:val="A0BD2F"/>
                                  <w:sz w:val="27"/>
                                  <w:szCs w:val="27"/>
                                  <w:lang w:val="es-CL" w:eastAsia="es-CL"/>
                                </w:rPr>
                                <w:t>Aprender a balancear adecuadamente nuestras comidas diarias es necesario porque:</w:t>
                              </w:r>
                            </w:p>
                            <w:p w14:paraId="634E60E2" w14:textId="0E0B3069" w:rsidR="0097427E" w:rsidRDefault="0097427E">
                              <w:pPr>
                                <w:pStyle w:val="Sinespaciad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A5300F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A7494" id="Grupo 201" o:spid="_x0000_s1029" style="position:absolute;margin-left:397.95pt;margin-top:276.15pt;width:240pt;height:52pt;z-index:251677696;mso-wrap-distance-left:18pt;mso-wrap-distance-right:18pt;mso-position-horizontal-relative:margin;mso-position-vertical-relative:margin;mso-width-relative:margin;mso-height-relative:margin" coordsize="18929,1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">
                <v:rect id="Rectángulo 202" o:spid="_x0000_s1030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a5300f [3204]" stroked="f" strokeweight="1pt"/>
                <v:shape id="Cuadro de texto 204" o:spid="_x0000_s1031" type="#_x0000_t202" style="position:absolute;left:320;top:2284;width:18609;height:9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5E4CE58A" w14:textId="77777777" w:rsidR="00461D9D" w:rsidRPr="00461D9D" w:rsidRDefault="00461D9D" w:rsidP="00461D9D">
                        <w:pPr>
                          <w:spacing w:after="300" w:line="288" w:lineRule="atLeast"/>
                          <w:textAlignment w:val="baseline"/>
                          <w:outlineLvl w:val="2"/>
                          <w:rPr>
                            <w:rFonts w:ascii="Helvetica" w:eastAsia="Times New Roman" w:hAnsi="Helvetica" w:cs="Times New Roman"/>
                            <w:color w:val="A0BD2F"/>
                            <w:sz w:val="27"/>
                            <w:szCs w:val="27"/>
                            <w:lang w:val="es-CL" w:eastAsia="es-CL"/>
                          </w:rPr>
                        </w:pPr>
                        <w:r w:rsidRPr="00461D9D">
                          <w:rPr>
                            <w:rFonts w:ascii="Helvetica" w:eastAsia="Times New Roman" w:hAnsi="Helvetica" w:cs="Times New Roman"/>
                            <w:color w:val="A0BD2F"/>
                            <w:sz w:val="27"/>
                            <w:szCs w:val="27"/>
                            <w:lang w:val="es-CL" w:eastAsia="es-CL"/>
                          </w:rPr>
                          <w:t>Aprender a balancear adecuadamente nuestras comidas diarias es necesario porque:</w:t>
                        </w:r>
                      </w:p>
                      <w:p w14:paraId="634E60E2" w14:textId="0E0B3069" w:rsidR="0097427E" w:rsidRDefault="0097427E">
                        <w:pPr>
                          <w:pStyle w:val="Sinespaciado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A5300F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4EE60CDA" w14:textId="5FE0D173" w:rsidR="00F66E0C" w:rsidRDefault="00F66E0C" w:rsidP="006F41AC"/>
    <w:p w14:paraId="78107C1D" w14:textId="1FDCD422" w:rsidR="00F66E0C" w:rsidRDefault="002F72DE" w:rsidP="006F41AC"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83A28E" wp14:editId="115B340F">
                <wp:simplePos x="0" y="0"/>
                <wp:positionH relativeFrom="page">
                  <wp:posOffset>9105900</wp:posOffset>
                </wp:positionH>
                <wp:positionV relativeFrom="paragraph">
                  <wp:posOffset>227965</wp:posOffset>
                </wp:positionV>
                <wp:extent cx="1333500" cy="384175"/>
                <wp:effectExtent l="0" t="0" r="19050" b="158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8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9C7EC" w14:textId="77777777" w:rsidR="001846D2" w:rsidRPr="001846D2" w:rsidRDefault="001846D2" w:rsidP="001846D2">
                            <w:pPr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1846D2">
                              <w:rPr>
                                <w:sz w:val="36"/>
                                <w:szCs w:val="36"/>
                                <w:lang w:val="es-CL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A28E" id="Cuadro de texto 10" o:spid="_x0000_s1032" type="#_x0000_t202" style="position:absolute;margin-left:717pt;margin-top:17.95pt;width:105pt;height:30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" fillcolor="window" strokeweight=".5pt">
                <v:textbox>
                  <w:txbxContent>
                    <w:p w14:paraId="5449C7EC" w14:textId="77777777" w:rsidR="001846D2" w:rsidRPr="001846D2" w:rsidRDefault="001846D2" w:rsidP="001846D2">
                      <w:pPr>
                        <w:rPr>
                          <w:sz w:val="36"/>
                          <w:szCs w:val="36"/>
                          <w:lang w:val="es-CL"/>
                        </w:rPr>
                      </w:pPr>
                      <w:r w:rsidRPr="001846D2">
                        <w:rPr>
                          <w:sz w:val="36"/>
                          <w:szCs w:val="36"/>
                          <w:lang w:val="es-CL"/>
                        </w:rPr>
                        <w:t>25%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4752"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54E0D3E" wp14:editId="4FD629B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97148" cy="2082800"/>
            <wp:effectExtent l="0" t="0" r="0" b="0"/>
            <wp:wrapNone/>
            <wp:docPr id="9" name="Imagen 9" descr="Diferentes platos saludables | 🥇 Mira el Ganador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ferentes platos saludables | 🥇 Mira el Ganador |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17"/>
                    <a:stretch/>
                  </pic:blipFill>
                  <pic:spPr bwMode="auto">
                    <a:xfrm>
                      <a:off x="0" y="0"/>
                      <a:ext cx="4497148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DC937" w14:textId="354B2BD1" w:rsidR="00F66E0C" w:rsidRDefault="00394752" w:rsidP="006F41AC"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4B67A716" wp14:editId="3E7483D0">
            <wp:simplePos x="0" y="0"/>
            <wp:positionH relativeFrom="column">
              <wp:posOffset>5967730</wp:posOffset>
            </wp:positionH>
            <wp:positionV relativeFrom="paragraph">
              <wp:posOffset>15875</wp:posOffset>
            </wp:positionV>
            <wp:extent cx="2133600" cy="2000250"/>
            <wp:effectExtent l="0" t="0" r="0" b="0"/>
            <wp:wrapNone/>
            <wp:docPr id="6" name="Imagen 6" descr="Adelgazá sin Efectos Rebote, Dieta 3x1 Efectiva - Hazlo...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elgazá sin Efectos Rebote, Dieta 3x1 Efectiva - Hazlo... en Taringa!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7" t="11811" r="21632" b="4725"/>
                    <a:stretch/>
                  </pic:blipFill>
                  <pic:spPr bwMode="auto">
                    <a:xfrm>
                      <a:off x="0" y="0"/>
                      <a:ext cx="213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E08964" wp14:editId="3EBB4D33">
                <wp:simplePos x="0" y="0"/>
                <wp:positionH relativeFrom="column">
                  <wp:posOffset>4834255</wp:posOffset>
                </wp:positionH>
                <wp:positionV relativeFrom="paragraph">
                  <wp:posOffset>86360</wp:posOffset>
                </wp:positionV>
                <wp:extent cx="1009650" cy="4095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3AF0F" w14:textId="199FED13" w:rsidR="001846D2" w:rsidRPr="001846D2" w:rsidRDefault="001846D2">
                            <w:pPr>
                              <w:rPr>
                                <w:sz w:val="40"/>
                                <w:szCs w:val="40"/>
                                <w:lang w:val="es-C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s-CL"/>
                              </w:rPr>
                              <w:t>7</w:t>
                            </w:r>
                            <w:r w:rsidRPr="001846D2">
                              <w:rPr>
                                <w:sz w:val="40"/>
                                <w:szCs w:val="40"/>
                                <w:lang w:val="es-CL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08964" id="Cuadro de texto 7" o:spid="_x0000_s1033" type="#_x0000_t202" style="position:absolute;margin-left:380.65pt;margin-top:6.8pt;width:79.5pt;height:32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" fillcolor="white [3201]" strokeweight=".5pt">
                <v:textbox>
                  <w:txbxContent>
                    <w:p w14:paraId="4893AF0F" w14:textId="199FED13" w:rsidR="001846D2" w:rsidRPr="001846D2" w:rsidRDefault="001846D2">
                      <w:pPr>
                        <w:rPr>
                          <w:sz w:val="40"/>
                          <w:szCs w:val="40"/>
                          <w:lang w:val="es-CL"/>
                        </w:rPr>
                      </w:pPr>
                      <w:r>
                        <w:rPr>
                          <w:sz w:val="40"/>
                          <w:szCs w:val="40"/>
                          <w:lang w:val="es-CL"/>
                        </w:rPr>
                        <w:t>7</w:t>
                      </w:r>
                      <w:r w:rsidRPr="001846D2">
                        <w:rPr>
                          <w:sz w:val="40"/>
                          <w:szCs w:val="40"/>
                          <w:lang w:val="es-CL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</w:p>
    <w:p w14:paraId="537D8AD2" w14:textId="566797DB" w:rsidR="00F66E0C" w:rsidRDefault="00F66E0C" w:rsidP="006F41AC"/>
    <w:p w14:paraId="441AE182" w14:textId="64C559D3" w:rsidR="00F66E0C" w:rsidRDefault="002F72DE" w:rsidP="006F41AC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F04A5C" wp14:editId="019BB09D">
                <wp:simplePos x="0" y="0"/>
                <wp:positionH relativeFrom="column">
                  <wp:posOffset>8066405</wp:posOffset>
                </wp:positionH>
                <wp:positionV relativeFrom="paragraph">
                  <wp:posOffset>200660</wp:posOffset>
                </wp:positionV>
                <wp:extent cx="904875" cy="180975"/>
                <wp:effectExtent l="19050" t="19050" r="28575" b="47625"/>
                <wp:wrapNone/>
                <wp:docPr id="12" name="Flecha: hacia la izqui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80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C1A75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2" o:spid="_x0000_s1026" type="#_x0000_t66" style="position:absolute;margin-left:635.15pt;margin-top:15.8pt;width:71.25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" adj="2160" fillcolor="#a5300f [3204]" strokecolor="#511707 [1604]" strokeweight="1pt"/>
            </w:pict>
          </mc:Fallback>
        </mc:AlternateContent>
      </w:r>
    </w:p>
    <w:p w14:paraId="745BB40F" w14:textId="5C8B156C" w:rsidR="00F66E0C" w:rsidRDefault="00394752" w:rsidP="006F41AC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1BD175" wp14:editId="2D6955FE">
                <wp:simplePos x="0" y="0"/>
                <wp:positionH relativeFrom="column">
                  <wp:posOffset>4818380</wp:posOffset>
                </wp:positionH>
                <wp:positionV relativeFrom="paragraph">
                  <wp:posOffset>8890</wp:posOffset>
                </wp:positionV>
                <wp:extent cx="1009650" cy="228600"/>
                <wp:effectExtent l="0" t="19050" r="38100" b="38100"/>
                <wp:wrapNone/>
                <wp:docPr id="11" name="Flecha: a la der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F4D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1" o:spid="_x0000_s1026" type="#_x0000_t13" style="position:absolute;margin-left:379.4pt;margin-top:.7pt;width:79.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" adj="19155" fillcolor="#a5300f [3204]" strokecolor="#511707 [1604]" strokeweight="1pt"/>
            </w:pict>
          </mc:Fallback>
        </mc:AlternateContent>
      </w:r>
    </w:p>
    <w:p w14:paraId="0C5BCD1C" w14:textId="40015C97" w:rsidR="00F66E0C" w:rsidRDefault="00F66E0C" w:rsidP="006F41AC"/>
    <w:p w14:paraId="21CD0744" w14:textId="13BA1507" w:rsidR="00F66E0C" w:rsidRDefault="00F66E0C" w:rsidP="006F41AC"/>
    <w:p w14:paraId="0A4FE04C" w14:textId="682C8E93" w:rsidR="00F66E0C" w:rsidRDefault="00F66E0C" w:rsidP="006F41AC"/>
    <w:p w14:paraId="3814CFDF" w14:textId="6A4FE176" w:rsidR="00F66E0C" w:rsidRDefault="00F66E0C" w:rsidP="006F41AC"/>
    <w:p w14:paraId="2D6C0CD2" w14:textId="6EC28068" w:rsidR="00F66E0C" w:rsidRDefault="00F66E0C" w:rsidP="006F41AC"/>
    <w:p w14:paraId="5F6EDB14" w14:textId="7A179E60" w:rsidR="00F66E0C" w:rsidRDefault="00F66E0C" w:rsidP="006F41AC"/>
    <w:tbl>
      <w:tblPr>
        <w:tblStyle w:val="Tablaconcuadrcula"/>
        <w:tblW w:w="14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4"/>
        <w:gridCol w:w="4789"/>
      </w:tblGrid>
      <w:tr w:rsidR="00CD6890" w:rsidRPr="008D3547" w14:paraId="1B089DF9" w14:textId="77777777" w:rsidTr="00783D1E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43E9C594" w14:textId="77777777" w:rsidR="00CD6890" w:rsidRPr="008D3547" w:rsidRDefault="00CD6890" w:rsidP="00783D1E">
            <w:pPr>
              <w:pStyle w:val="Navegacin"/>
            </w:pPr>
            <w:r>
              <w:t>nutrición</w:t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A4D8EC9" w14:textId="77777777" w:rsidR="00CD6890" w:rsidRPr="008D3547" w:rsidRDefault="00CD6890" w:rsidP="00783D1E">
            <w:pPr>
              <w:pStyle w:val="Navegacin"/>
            </w:pPr>
            <w:r>
              <w:t>come sano</w:t>
            </w:r>
          </w:p>
        </w:tc>
        <w:tc>
          <w:tcPr>
            <w:tcW w:w="4789" w:type="dxa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0C6BB4ED" w14:textId="563A3DDB" w:rsidR="00CD6890" w:rsidRPr="008D3547" w:rsidRDefault="00CD6890" w:rsidP="00783D1E">
            <w:pPr>
              <w:pStyle w:val="Navegacin"/>
            </w:pPr>
            <w:r>
              <w:t xml:space="preserve">= salud  </w:t>
            </w:r>
          </w:p>
        </w:tc>
      </w:tr>
    </w:tbl>
    <w:p w14:paraId="34A123F0" w14:textId="2116D322" w:rsidR="00CD6890" w:rsidRPr="008D3547" w:rsidRDefault="00CD6890" w:rsidP="00CD6890"/>
    <w:tbl>
      <w:tblPr>
        <w:tblStyle w:val="Tablaconcuadrcula"/>
        <w:tblW w:w="510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697"/>
      </w:tblGrid>
      <w:tr w:rsidR="00CD6890" w:rsidRPr="008D3547" w14:paraId="1E9623F6" w14:textId="77777777" w:rsidTr="00CD6890">
        <w:trPr>
          <w:trHeight w:val="1122"/>
          <w:jc w:val="center"/>
        </w:trPr>
        <w:tc>
          <w:tcPr>
            <w:tcW w:w="14756" w:type="dxa"/>
            <w:tcMar>
              <w:top w:w="72" w:type="dxa"/>
              <w:bottom w:w="72" w:type="dxa"/>
            </w:tcMar>
            <w:vAlign w:val="center"/>
          </w:tcPr>
          <w:p w14:paraId="24EC76CC" w14:textId="65054A81" w:rsidR="00CD6890" w:rsidRPr="0097427E" w:rsidRDefault="00CD6890" w:rsidP="00CD6890">
            <w:pPr>
              <w:pStyle w:val="Ttulo1"/>
              <w:rPr>
                <w:sz w:val="56"/>
                <w:szCs w:val="56"/>
              </w:rPr>
            </w:pPr>
            <w:r w:rsidRPr="0097427E">
              <w:rPr>
                <w:rFonts w:ascii="Arial" w:hAnsi="Arial" w:cs="Arial"/>
                <w:color w:val="222222"/>
                <w:sz w:val="56"/>
                <w:szCs w:val="56"/>
                <w:shd w:val="clear" w:color="auto" w:fill="FFFFFF"/>
              </w:rPr>
              <w:t xml:space="preserve">La importancia de una buena alimentación </w:t>
            </w:r>
          </w:p>
        </w:tc>
      </w:tr>
      <w:tr w:rsidR="00CD6890" w:rsidRPr="008D3547" w14:paraId="54464D1A" w14:textId="77777777" w:rsidTr="00CD6890">
        <w:trPr>
          <w:trHeight w:val="561"/>
          <w:jc w:val="center"/>
        </w:trPr>
        <w:tc>
          <w:tcPr>
            <w:tcW w:w="14756" w:type="dxa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00EE6286" w14:textId="656DF9C6" w:rsidR="00CD6890" w:rsidRPr="001A16B5" w:rsidRDefault="00CD6890" w:rsidP="00CD6890">
            <w:pPr>
              <w:rPr>
                <w:rFonts w:ascii="Noto Sans" w:hAnsi="Noto Sans"/>
                <w:b/>
                <w:bCs/>
                <w:color w:val="000000"/>
                <w:sz w:val="72"/>
                <w:szCs w:val="72"/>
              </w:rPr>
            </w:pPr>
          </w:p>
        </w:tc>
      </w:tr>
    </w:tbl>
    <w:p w14:paraId="384B41EC" w14:textId="76DEC333" w:rsidR="00CD6890" w:rsidRDefault="00CD6890" w:rsidP="006F41AC"/>
    <w:p w14:paraId="7F905DE8" w14:textId="17A20410" w:rsidR="00CD6890" w:rsidRPr="003117CC" w:rsidRDefault="00CD6890" w:rsidP="006F41AC">
      <w:pPr>
        <w:rPr>
          <w:rFonts w:ascii="Aharoni" w:hAnsi="Aharoni" w:cs="Aharoni"/>
        </w:rPr>
      </w:pPr>
      <w:r w:rsidRPr="003117CC">
        <w:rPr>
          <w:rFonts w:ascii="Aharoni" w:hAnsi="Aharoni" w:cs="Aharoni" w:hint="cs"/>
        </w:rPr>
        <w:t>La buena alimentación es clave para mantener un cuerpo saludable, es importante que cada persona</w:t>
      </w:r>
      <w:r w:rsidR="0097427E" w:rsidRPr="003117CC">
        <w:rPr>
          <w:rFonts w:ascii="Aharoni" w:hAnsi="Aharoni" w:cs="Aharoni" w:hint="cs"/>
        </w:rPr>
        <w:t xml:space="preserve"> planifique según </w:t>
      </w:r>
      <w:r w:rsidRPr="003117CC">
        <w:rPr>
          <w:rFonts w:ascii="Aharoni" w:hAnsi="Aharoni" w:cs="Aharoni" w:hint="cs"/>
        </w:rPr>
        <w:t xml:space="preserve">su propio estilo </w:t>
      </w:r>
      <w:r w:rsidR="0097427E" w:rsidRPr="003117CC">
        <w:rPr>
          <w:rFonts w:ascii="Aharoni" w:hAnsi="Aharoni" w:cs="Aharoni" w:hint="cs"/>
        </w:rPr>
        <w:t>y</w:t>
      </w:r>
      <w:r w:rsidRPr="003117CC">
        <w:rPr>
          <w:rFonts w:ascii="Aharoni" w:hAnsi="Aharoni" w:cs="Aharoni" w:hint="cs"/>
        </w:rPr>
        <w:t xml:space="preserve"> organice opciones de alimentación acordes</w:t>
      </w:r>
      <w:r w:rsidR="0097427E" w:rsidRPr="003117CC">
        <w:rPr>
          <w:rFonts w:ascii="Aharoni" w:hAnsi="Aharoni" w:cs="Aharoni" w:hint="cs"/>
        </w:rPr>
        <w:t xml:space="preserve"> a</w:t>
      </w:r>
      <w:r w:rsidRPr="003117CC">
        <w:rPr>
          <w:rFonts w:ascii="Aharoni" w:hAnsi="Aharoni" w:cs="Aharoni" w:hint="cs"/>
        </w:rPr>
        <w:t xml:space="preserve"> sus necesidades y posibilidades</w:t>
      </w:r>
    </w:p>
    <w:p w14:paraId="19F5A268" w14:textId="1DB69C15" w:rsidR="00CD6890" w:rsidRPr="003117CC" w:rsidRDefault="001274BD" w:rsidP="006F41AC">
      <w:pPr>
        <w:rPr>
          <w:rFonts w:ascii="Aharoni" w:hAnsi="Aharoni" w:cs="Aharoni"/>
        </w:rPr>
      </w:pPr>
      <w:r w:rsidRPr="003117CC">
        <w:rPr>
          <w:rFonts w:ascii="Aharoni" w:hAnsi="Aharoni" w:cs="Aharoni" w:hint="cs"/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5175F426" wp14:editId="6E8EB0D2">
            <wp:simplePos x="0" y="0"/>
            <wp:positionH relativeFrom="column">
              <wp:posOffset>141605</wp:posOffset>
            </wp:positionH>
            <wp:positionV relativeFrom="paragraph">
              <wp:posOffset>111124</wp:posOffset>
            </wp:positionV>
            <wp:extent cx="5143500" cy="3419475"/>
            <wp:effectExtent l="152400" t="152400" r="361950" b="371475"/>
            <wp:wrapNone/>
            <wp:docPr id="22" name="Imagen 22" descr="La importancia de una alimentación saludable - Universidad del Ro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portancia de una alimentación saludable - Universidad del Ros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99" b="14197"/>
                    <a:stretch/>
                  </pic:blipFill>
                  <pic:spPr bwMode="auto"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557F5" w14:textId="4FBB5283" w:rsidR="00CD6890" w:rsidRPr="003117CC" w:rsidRDefault="00CD6890" w:rsidP="006F41AC">
      <w:pPr>
        <w:rPr>
          <w:rFonts w:ascii="Aharoni" w:hAnsi="Aharoni" w:cs="Aharoni"/>
        </w:rPr>
      </w:pPr>
    </w:p>
    <w:p w14:paraId="7FE261DA" w14:textId="5D9FC266" w:rsidR="00CD6890" w:rsidRPr="003117CC" w:rsidRDefault="002F72DE" w:rsidP="006F41AC">
      <w:pPr>
        <w:rPr>
          <w:rFonts w:ascii="Aharoni" w:hAnsi="Aharoni" w:cs="Aharoni"/>
        </w:rPr>
      </w:pPr>
      <w:r w:rsidRPr="003117CC">
        <w:rPr>
          <w:rFonts w:ascii="Aharoni" w:hAnsi="Aharoni" w:cs="Aharoni" w:hint="c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6F5A18" wp14:editId="72466003">
                <wp:simplePos x="0" y="0"/>
                <wp:positionH relativeFrom="column">
                  <wp:posOffset>5511165</wp:posOffset>
                </wp:positionH>
                <wp:positionV relativeFrom="paragraph">
                  <wp:posOffset>6350</wp:posOffset>
                </wp:positionV>
                <wp:extent cx="2987675" cy="3987800"/>
                <wp:effectExtent l="0" t="0" r="22225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3987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36B9" w14:textId="0A8007DF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Estimula el sistema inmunológico.</w:t>
                            </w:r>
                          </w:p>
                          <w:p w14:paraId="6CBABFAA" w14:textId="095A9173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Mejora el desempeño deportivo y en general, en cualquier actividad que realicemos.</w:t>
                            </w:r>
                          </w:p>
                          <w:p w14:paraId="728A9FB2" w14:textId="6C854D7A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Ayuda a combatir el cansancio y la fatiga</w:t>
                            </w:r>
                          </w:p>
                          <w:p w14:paraId="50FA4139" w14:textId="773ED4BA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Protege los dientes y mantiene sanas las encías</w:t>
                            </w:r>
                          </w:p>
                          <w:p w14:paraId="4CC2A068" w14:textId="081EB01C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</w:pPr>
                            <w:r w:rsidRPr="00461D9D"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Mejora la habilidad de concentración y los posibles cambios de humor</w:t>
                            </w:r>
                          </w:p>
                          <w:p w14:paraId="1C56CC6F" w14:textId="72521F53" w:rsidR="00461D9D" w:rsidRPr="00461D9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Nos da la vitalidad y la energía necesarias para la vida</w:t>
                            </w:r>
                          </w:p>
                          <w:p w14:paraId="5388B8AC" w14:textId="520C8D50" w:rsidR="00461D9D" w:rsidRPr="001274BD" w:rsidRDefault="00461D9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Retrasa el proceso de envejecimiento</w:t>
                            </w:r>
                          </w:p>
                          <w:p w14:paraId="46962495" w14:textId="12369290" w:rsidR="001274BD" w:rsidRDefault="001274BD" w:rsidP="00461D9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ascii="Helvetica" w:hAnsi="Helvetica" w:cs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Reduce el riesgo de contraer enfermedades graves como </w:t>
                            </w:r>
                            <w:r w:rsidR="003117CC">
                              <w:rPr>
                                <w:rFonts w:ascii="Helvetica" w:hAnsi="Helvetica" w:cs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la </w:t>
                            </w:r>
                            <w:r>
                              <w:rPr>
                                <w:rFonts w:ascii="Helvetica" w:hAnsi="Helvetica" w:cs="Helvetica"/>
                                <w:color w:val="333333"/>
                                <w:sz w:val="26"/>
                                <w:szCs w:val="26"/>
                                <w:shd w:val="clear" w:color="auto" w:fill="FFFFFF"/>
                              </w:rPr>
                              <w:t>diabetes entre otras.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5A18" id="Cuadro de texto 3" o:spid="_x0000_s1034" type="#_x0000_t202" style="position:absolute;margin-left:433.95pt;margin-top:.5pt;width:235.25pt;height:31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" fillcolor="white [3201]" strokecolor="#e19825 [3206]" strokeweight="1pt">
                <v:textbox>
                  <w:txbxContent>
                    <w:p w14:paraId="736B36B9" w14:textId="0A8007DF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Estimula el sistema inmunológico.</w:t>
                      </w:r>
                    </w:p>
                    <w:p w14:paraId="6CBABFAA" w14:textId="095A9173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Mejora el desempeño deportivo y en general, en cualquier actividad que realicemos.</w:t>
                      </w:r>
                    </w:p>
                    <w:p w14:paraId="728A9FB2" w14:textId="6C854D7A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Ayuda a combatir el cansancio y la fatiga</w:t>
                      </w:r>
                    </w:p>
                    <w:p w14:paraId="50FA4139" w14:textId="773ED4BA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Protege los dientes y mantiene sanas las encías</w:t>
                      </w:r>
                    </w:p>
                    <w:p w14:paraId="4CC2A068" w14:textId="081EB01C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</w:pPr>
                      <w:r w:rsidRPr="00461D9D"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Mejora la habilidad de concentración y los posibles cambios de humor</w:t>
                      </w:r>
                    </w:p>
                    <w:p w14:paraId="1C56CC6F" w14:textId="72521F53" w:rsidR="00461D9D" w:rsidRPr="00461D9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Nos da la vitalidad y la energía necesarias para la vida</w:t>
                      </w:r>
                    </w:p>
                    <w:p w14:paraId="5388B8AC" w14:textId="520C8D50" w:rsidR="00461D9D" w:rsidRPr="001274BD" w:rsidRDefault="00461D9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ascii="Helvetica" w:hAnsi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Retrasa el proceso de envejecimiento</w:t>
                      </w:r>
                    </w:p>
                    <w:p w14:paraId="46962495" w14:textId="12369290" w:rsidR="001274BD" w:rsidRDefault="001274BD" w:rsidP="00461D9D">
                      <w:pPr>
                        <w:pStyle w:val="Prrafodelista"/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ascii="Helvetica" w:hAnsi="Helvetica" w:cs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 xml:space="preserve">Reduce el riesgo de contraer enfermedades graves como </w:t>
                      </w:r>
                      <w:r w:rsidR="003117CC">
                        <w:rPr>
                          <w:rFonts w:ascii="Helvetica" w:hAnsi="Helvetica" w:cs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 xml:space="preserve">la </w:t>
                      </w:r>
                      <w:r>
                        <w:rPr>
                          <w:rFonts w:ascii="Helvetica" w:hAnsi="Helvetica" w:cs="Helvetica"/>
                          <w:color w:val="333333"/>
                          <w:sz w:val="26"/>
                          <w:szCs w:val="26"/>
                          <w:shd w:val="clear" w:color="auto" w:fill="FFFFFF"/>
                        </w:rPr>
                        <w:t>diabetes entre otras.</w:t>
                      </w:r>
                    </w:p>
                  </w:txbxContent>
                </v:textbox>
              </v:shape>
            </w:pict>
          </mc:Fallback>
        </mc:AlternateContent>
      </w:r>
    </w:p>
    <w:p w14:paraId="2A736E2F" w14:textId="6F6CC513" w:rsidR="00CD6890" w:rsidRPr="003117CC" w:rsidRDefault="00CD6890" w:rsidP="006F41AC">
      <w:pPr>
        <w:rPr>
          <w:rFonts w:ascii="Aharoni" w:hAnsi="Aharoni" w:cs="Aharoni"/>
        </w:rPr>
      </w:pPr>
    </w:p>
    <w:p w14:paraId="01EE4DA5" w14:textId="01CC48BF" w:rsidR="00CD6890" w:rsidRPr="003117CC" w:rsidRDefault="00CD6890" w:rsidP="006F41AC">
      <w:pPr>
        <w:rPr>
          <w:rFonts w:ascii="Aharoni" w:hAnsi="Aharoni" w:cs="Aharoni"/>
        </w:rPr>
      </w:pPr>
    </w:p>
    <w:p w14:paraId="26F74F3E" w14:textId="0A8412E3" w:rsidR="00CD6890" w:rsidRPr="003117CC" w:rsidRDefault="00CD6890" w:rsidP="006F41AC">
      <w:pPr>
        <w:rPr>
          <w:rFonts w:ascii="Aharoni" w:hAnsi="Aharoni" w:cs="Aharoni"/>
        </w:rPr>
      </w:pPr>
    </w:p>
    <w:p w14:paraId="5C731E28" w14:textId="0B23206E" w:rsidR="00CD6890" w:rsidRPr="003117CC" w:rsidRDefault="00CD6890" w:rsidP="006F41AC">
      <w:pPr>
        <w:rPr>
          <w:rFonts w:ascii="Aharoni" w:hAnsi="Aharoni" w:cs="Aharoni"/>
        </w:rPr>
      </w:pPr>
    </w:p>
    <w:p w14:paraId="35A5707E" w14:textId="64762084" w:rsidR="00CD6890" w:rsidRPr="003117CC" w:rsidRDefault="00CD6890" w:rsidP="006F41AC">
      <w:pPr>
        <w:rPr>
          <w:rFonts w:ascii="Aharoni" w:hAnsi="Aharoni" w:cs="Aharoni"/>
        </w:rPr>
      </w:pPr>
    </w:p>
    <w:p w14:paraId="7A36A36A" w14:textId="039EFD6A" w:rsidR="00CD6890" w:rsidRPr="003117CC" w:rsidRDefault="00CD6890" w:rsidP="006F41AC">
      <w:pPr>
        <w:rPr>
          <w:rFonts w:ascii="Aharoni" w:hAnsi="Aharoni" w:cs="Aharoni"/>
        </w:rPr>
      </w:pPr>
    </w:p>
    <w:p w14:paraId="28241935" w14:textId="405B127B" w:rsidR="00CD6890" w:rsidRPr="003117CC" w:rsidRDefault="00CD6890" w:rsidP="006F41AC">
      <w:pPr>
        <w:rPr>
          <w:rFonts w:ascii="Aharoni" w:hAnsi="Aharoni" w:cs="Aharoni"/>
        </w:rPr>
      </w:pPr>
    </w:p>
    <w:p w14:paraId="58A3F4DD" w14:textId="08511BCA" w:rsidR="00CD6890" w:rsidRPr="003117CC" w:rsidRDefault="00CD6890" w:rsidP="006F41AC">
      <w:pPr>
        <w:rPr>
          <w:rFonts w:ascii="Aharoni" w:hAnsi="Aharoni" w:cs="Aharoni"/>
        </w:rPr>
      </w:pPr>
    </w:p>
    <w:p w14:paraId="0169FBA6" w14:textId="59E7C567" w:rsidR="00CD6890" w:rsidRPr="003117CC" w:rsidRDefault="00CD6890" w:rsidP="006F41AC">
      <w:pPr>
        <w:rPr>
          <w:rFonts w:ascii="Aharoni" w:hAnsi="Aharoni" w:cs="Aharoni"/>
        </w:rPr>
      </w:pPr>
    </w:p>
    <w:p w14:paraId="2B8CDFCE" w14:textId="5CDABBE4" w:rsidR="00CD6890" w:rsidRPr="003117CC" w:rsidRDefault="00CD6890" w:rsidP="006F41AC">
      <w:pPr>
        <w:rPr>
          <w:rFonts w:ascii="Aharoni" w:hAnsi="Aharoni" w:cs="Aharoni"/>
        </w:rPr>
      </w:pPr>
    </w:p>
    <w:p w14:paraId="07DF0CD2" w14:textId="64E053AE" w:rsidR="00CD6890" w:rsidRPr="003117CC" w:rsidRDefault="00CD6890" w:rsidP="006F41AC">
      <w:pPr>
        <w:rPr>
          <w:rFonts w:ascii="Aharoni" w:hAnsi="Aharoni" w:cs="Aharoni"/>
        </w:rPr>
      </w:pPr>
    </w:p>
    <w:p w14:paraId="567D3CE9" w14:textId="4C0B7BA6" w:rsidR="00CD6890" w:rsidRPr="003117CC" w:rsidRDefault="00CD6890" w:rsidP="006F41AC">
      <w:pPr>
        <w:rPr>
          <w:rFonts w:ascii="Aharoni" w:hAnsi="Aharoni" w:cs="Aharoni"/>
        </w:rPr>
      </w:pPr>
    </w:p>
    <w:p w14:paraId="335180CF" w14:textId="58C746C3" w:rsidR="00CD6890" w:rsidRPr="003117CC" w:rsidRDefault="00CD6890" w:rsidP="006F41AC">
      <w:pPr>
        <w:rPr>
          <w:rFonts w:ascii="Aharoni" w:hAnsi="Aharoni" w:cs="Aharoni"/>
        </w:rPr>
      </w:pPr>
    </w:p>
    <w:p w14:paraId="6FF27E34" w14:textId="2D5771CE" w:rsidR="00CD6890" w:rsidRPr="003117CC" w:rsidRDefault="00CD6890" w:rsidP="006F41AC">
      <w:pPr>
        <w:rPr>
          <w:rFonts w:ascii="Aharoni" w:hAnsi="Aharoni" w:cs="Aharoni"/>
        </w:rPr>
      </w:pPr>
    </w:p>
    <w:p w14:paraId="74FA652C" w14:textId="4508382E" w:rsidR="00CD6890" w:rsidRPr="003117CC" w:rsidRDefault="00CD6890" w:rsidP="006F41AC">
      <w:pPr>
        <w:rPr>
          <w:rFonts w:ascii="Aharoni" w:hAnsi="Aharoni" w:cs="Aharoni"/>
        </w:rPr>
      </w:pPr>
    </w:p>
    <w:p w14:paraId="3BC84132" w14:textId="08C919E4" w:rsidR="00CD6890" w:rsidRPr="003117CC" w:rsidRDefault="00CD6890" w:rsidP="006F41AC">
      <w:pPr>
        <w:rPr>
          <w:rFonts w:ascii="Aharoni" w:hAnsi="Aharoni" w:cs="Aharoni"/>
        </w:rPr>
      </w:pPr>
    </w:p>
    <w:p w14:paraId="3D73FC24" w14:textId="67BF54D0" w:rsidR="00CD6890" w:rsidRPr="003117CC" w:rsidRDefault="00CD6890" w:rsidP="006F41AC">
      <w:pPr>
        <w:rPr>
          <w:rFonts w:ascii="Aharoni" w:hAnsi="Aharoni" w:cs="Aharoni"/>
        </w:rPr>
      </w:pPr>
    </w:p>
    <w:p w14:paraId="7D72E282" w14:textId="60C86CBC" w:rsidR="00461D9D" w:rsidRPr="003117CC" w:rsidRDefault="001274BD" w:rsidP="002B4B42">
      <w:pPr>
        <w:pStyle w:val="Ttulo3"/>
        <w:spacing w:after="300" w:line="288" w:lineRule="atLeast"/>
        <w:textAlignment w:val="baseline"/>
        <w:rPr>
          <w:rFonts w:ascii="Aharoni" w:hAnsi="Aharoni" w:cs="Aharoni"/>
          <w:b/>
          <w:bCs/>
          <w:color w:val="A0BD2F"/>
        </w:rPr>
      </w:pPr>
      <w:r w:rsidRPr="003117CC">
        <w:rPr>
          <w:rFonts w:ascii="Aharoni" w:hAnsi="Aharoni" w:cs="Aharoni" w:hint="cs"/>
          <w:b/>
          <w:bCs/>
          <w:color w:val="A0BD2F"/>
          <w:lang w:val="es-CL"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0DB707" wp14:editId="65A354D2">
                <wp:simplePos x="0" y="0"/>
                <wp:positionH relativeFrom="column">
                  <wp:posOffset>17780</wp:posOffset>
                </wp:positionH>
                <wp:positionV relativeFrom="paragraph">
                  <wp:posOffset>179705</wp:posOffset>
                </wp:positionV>
                <wp:extent cx="5372100" cy="8001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C9639" w14:textId="77777777" w:rsidR="001274BD" w:rsidRPr="001274BD" w:rsidRDefault="001274BD" w:rsidP="001274BD">
                            <w:pPr>
                              <w:textAlignment w:val="baseline"/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</w:pPr>
                            <w:r w:rsidRPr="001274BD"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  <w:t>Una dieta balanceada trae consigo muchos beneficios.</w:t>
                            </w:r>
                          </w:p>
                          <w:p w14:paraId="0F6BEA7E" w14:textId="7B1C69ED" w:rsidR="001274BD" w:rsidRPr="001274BD" w:rsidRDefault="001274BD" w:rsidP="001274BD">
                            <w:pPr>
                              <w:textAlignment w:val="baseline"/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</w:pPr>
                            <w:r w:rsidRPr="001274BD"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  <w:t>Mucha gente piensa que comer sanamente s</w:t>
                            </w:r>
                            <w:r w:rsidR="00B86F1A"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  <w:t>ó</w:t>
                            </w:r>
                            <w:r w:rsidRPr="001274BD">
                              <w:rPr>
                                <w:rFonts w:asciiTheme="majorHAnsi" w:eastAsia="Times New Roman" w:hAnsiTheme="majorHAnsi" w:cs="Helvetica"/>
                                <w:color w:val="333333"/>
                                <w:sz w:val="28"/>
                                <w:szCs w:val="28"/>
                                <w:lang w:val="es-CL" w:eastAsia="es-CL"/>
                              </w:rPr>
                              <w:t>lo puede ayudar a reducir o mantener el peso, pero los beneficios van más allá</w:t>
                            </w:r>
                          </w:p>
                          <w:p w14:paraId="3D378C7F" w14:textId="77777777" w:rsidR="001274BD" w:rsidRDefault="00127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B707" id="Cuadro de texto 5" o:spid="_x0000_s1035" type="#_x0000_t202" style="position:absolute;margin-left:1.4pt;margin-top:14.15pt;width:423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" fillcolor="white [3201]" strokeweight=".5pt">
                <v:textbox>
                  <w:txbxContent>
                    <w:p w14:paraId="3F8C9639" w14:textId="77777777" w:rsidR="001274BD" w:rsidRPr="001274BD" w:rsidRDefault="001274BD" w:rsidP="001274BD">
                      <w:pPr>
                        <w:textAlignment w:val="baseline"/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</w:pPr>
                      <w:r w:rsidRPr="001274BD"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  <w:t>Una dieta balanceada trae consigo muchos beneficios.</w:t>
                      </w:r>
                    </w:p>
                    <w:p w14:paraId="0F6BEA7E" w14:textId="7B1C69ED" w:rsidR="001274BD" w:rsidRPr="001274BD" w:rsidRDefault="001274BD" w:rsidP="001274BD">
                      <w:pPr>
                        <w:textAlignment w:val="baseline"/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</w:pPr>
                      <w:r w:rsidRPr="001274BD"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  <w:t>Mucha gente piensa que comer sanamente s</w:t>
                      </w:r>
                      <w:r w:rsidR="00B86F1A"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  <w:t>ó</w:t>
                      </w:r>
                      <w:r w:rsidRPr="001274BD">
                        <w:rPr>
                          <w:rFonts w:asciiTheme="majorHAnsi" w:eastAsia="Times New Roman" w:hAnsiTheme="majorHAnsi" w:cs="Helvetica"/>
                          <w:color w:val="333333"/>
                          <w:sz w:val="28"/>
                          <w:szCs w:val="28"/>
                          <w:lang w:val="es-CL" w:eastAsia="es-CL"/>
                        </w:rPr>
                        <w:t>lo puede ayudar a reducir o mantener el peso, pero los beneficios van más allá</w:t>
                      </w:r>
                    </w:p>
                    <w:p w14:paraId="3D378C7F" w14:textId="77777777" w:rsidR="001274BD" w:rsidRDefault="001274BD"/>
                  </w:txbxContent>
                </v:textbox>
              </v:shape>
            </w:pict>
          </mc:Fallback>
        </mc:AlternateContent>
      </w:r>
    </w:p>
    <w:p w14:paraId="02FBEB48" w14:textId="77777777" w:rsidR="001274BD" w:rsidRPr="003117CC" w:rsidRDefault="001274BD" w:rsidP="001274BD">
      <w:pPr>
        <w:textAlignment w:val="baseline"/>
        <w:rPr>
          <w:rFonts w:ascii="Aharoni" w:eastAsia="Times New Roman" w:hAnsi="Aharoni" w:cs="Aharoni"/>
          <w:color w:val="333333"/>
          <w:lang w:val="es-CL" w:eastAsia="es-CL"/>
        </w:rPr>
      </w:pPr>
    </w:p>
    <w:p w14:paraId="16A03A62" w14:textId="477C0551" w:rsidR="001274BD" w:rsidRPr="003117CC" w:rsidRDefault="001274BD" w:rsidP="001274BD">
      <w:pPr>
        <w:textAlignment w:val="baseline"/>
        <w:rPr>
          <w:rFonts w:ascii="Aharoni" w:eastAsia="Times New Roman" w:hAnsi="Aharoni" w:cs="Aharoni"/>
          <w:color w:val="333333"/>
          <w:lang w:val="es-CL" w:eastAsia="es-CL"/>
        </w:rPr>
      </w:pPr>
    </w:p>
    <w:p w14:paraId="6953E414" w14:textId="77777777" w:rsidR="00000F69" w:rsidRDefault="00000F69" w:rsidP="001274BD">
      <w:pPr>
        <w:pStyle w:val="Ttulo3"/>
        <w:spacing w:after="300" w:line="288" w:lineRule="atLeast"/>
        <w:textAlignment w:val="baseline"/>
        <w:rPr>
          <w:rFonts w:ascii="Aharoni" w:hAnsi="Aharoni" w:cs="Aharoni"/>
          <w:b/>
          <w:bCs/>
          <w:color w:val="A0BD2F"/>
          <w:sz w:val="28"/>
          <w:szCs w:val="28"/>
        </w:rPr>
      </w:pPr>
    </w:p>
    <w:p w14:paraId="09294BC0" w14:textId="77777777" w:rsidR="00000F69" w:rsidRDefault="00000F69" w:rsidP="001274BD">
      <w:pPr>
        <w:pStyle w:val="Ttulo3"/>
        <w:spacing w:after="300" w:line="288" w:lineRule="atLeast"/>
        <w:textAlignment w:val="baseline"/>
        <w:rPr>
          <w:rFonts w:ascii="Aharoni" w:hAnsi="Aharoni" w:cs="Aharoni"/>
          <w:b/>
          <w:bCs/>
          <w:color w:val="A0BD2F"/>
          <w:sz w:val="28"/>
          <w:szCs w:val="28"/>
        </w:rPr>
      </w:pPr>
    </w:p>
    <w:p w14:paraId="58FCE080" w14:textId="0878701F" w:rsidR="002B4B42" w:rsidRPr="002F72DE" w:rsidRDefault="002B4B42" w:rsidP="001274BD">
      <w:pPr>
        <w:pStyle w:val="Ttulo3"/>
        <w:spacing w:after="300" w:line="288" w:lineRule="atLeast"/>
        <w:textAlignment w:val="baseline"/>
        <w:rPr>
          <w:rFonts w:ascii="Verdana" w:hAnsi="Verdana" w:cs="Aharoni"/>
          <w:color w:val="855D36" w:themeColor="accent6" w:themeShade="BF"/>
          <w:sz w:val="28"/>
          <w:szCs w:val="28"/>
        </w:rPr>
      </w:pPr>
      <w:r w:rsidRPr="002F72DE">
        <w:rPr>
          <w:rFonts w:ascii="Verdana" w:hAnsi="Verdana" w:cs="Aharoni"/>
          <w:color w:val="855D36" w:themeColor="accent6" w:themeShade="BF"/>
          <w:sz w:val="28"/>
          <w:szCs w:val="28"/>
        </w:rPr>
        <w:t>Tus decisiones sobre lo que comes afectan tu salud y cómo te sientes hoy y en el futuro</w:t>
      </w:r>
    </w:p>
    <w:p w14:paraId="18BD8201" w14:textId="759FB977" w:rsidR="0097427E" w:rsidRPr="003117CC" w:rsidRDefault="001846D2" w:rsidP="006F41AC">
      <w:pPr>
        <w:rPr>
          <w:rFonts w:ascii="Aharoni" w:hAnsi="Aharoni" w:cs="Aharoni"/>
        </w:rPr>
      </w:pPr>
      <w:r w:rsidRPr="003117CC">
        <w:rPr>
          <w:rFonts w:ascii="Aharoni" w:hAnsi="Aharoni" w:cs="Aharoni" w:hint="cs"/>
        </w:rPr>
        <w:t>Consumir 3 tipos de comida completos al día; que incluya</w:t>
      </w:r>
      <w:r w:rsidR="00B86F1A">
        <w:rPr>
          <w:rFonts w:ascii="Aharoni" w:hAnsi="Aharoni" w:cs="Aharoni"/>
        </w:rPr>
        <w:t>n</w:t>
      </w:r>
      <w:r w:rsidRPr="003117CC">
        <w:rPr>
          <w:rFonts w:ascii="Aharoni" w:hAnsi="Aharoni" w:cs="Aharoni" w:hint="cs"/>
        </w:rPr>
        <w:t xml:space="preserve"> alimentos variados como: </w:t>
      </w:r>
      <w:r w:rsidR="00B86F1A">
        <w:rPr>
          <w:rFonts w:ascii="Aharoni" w:hAnsi="Aharoni" w:cs="Aharoni"/>
        </w:rPr>
        <w:t>legumbre</w:t>
      </w:r>
      <w:r w:rsidRPr="003117CC">
        <w:rPr>
          <w:rFonts w:ascii="Aharoni" w:hAnsi="Aharoni" w:cs="Aharoni" w:hint="cs"/>
        </w:rPr>
        <w:t>s, arroz, huevo, carne, pollo, pescado, queso, verduras y fruta</w:t>
      </w:r>
      <w:r w:rsidR="00B86F1A">
        <w:rPr>
          <w:rFonts w:ascii="Aharoni" w:hAnsi="Aharoni" w:cs="Aharoni"/>
        </w:rPr>
        <w:t>s</w:t>
      </w:r>
      <w:r w:rsidRPr="003117CC">
        <w:rPr>
          <w:rFonts w:ascii="Aharoni" w:hAnsi="Aharoni" w:cs="Aharoni" w:hint="cs"/>
        </w:rPr>
        <w:t xml:space="preserve">, </w:t>
      </w:r>
      <w:r w:rsidR="00574795" w:rsidRPr="003117CC">
        <w:rPr>
          <w:rFonts w:ascii="Aharoni" w:hAnsi="Aharoni" w:cs="Aharoni"/>
        </w:rPr>
        <w:t>de acuerdo con</w:t>
      </w:r>
      <w:r w:rsidRPr="003117CC">
        <w:rPr>
          <w:rFonts w:ascii="Aharoni" w:hAnsi="Aharoni" w:cs="Aharoni" w:hint="cs"/>
        </w:rPr>
        <w:t xml:space="preserve"> lo establecido en </w:t>
      </w:r>
      <w:r w:rsidR="00B86F1A">
        <w:rPr>
          <w:rFonts w:ascii="Aharoni" w:hAnsi="Aharoni" w:cs="Aharoni"/>
        </w:rPr>
        <w:t>las</w:t>
      </w:r>
      <w:r w:rsidRPr="003117CC">
        <w:rPr>
          <w:rFonts w:ascii="Aharoni" w:hAnsi="Aharoni" w:cs="Aharoni" w:hint="cs"/>
        </w:rPr>
        <w:t xml:space="preserve"> </w:t>
      </w:r>
      <w:r w:rsidR="00B86F1A">
        <w:rPr>
          <w:rFonts w:ascii="Aharoni" w:hAnsi="Aharoni" w:cs="Aharoni"/>
        </w:rPr>
        <w:t>g</w:t>
      </w:r>
      <w:r w:rsidRPr="003117CC">
        <w:rPr>
          <w:rFonts w:ascii="Aharoni" w:hAnsi="Aharoni" w:cs="Aharoni" w:hint="cs"/>
        </w:rPr>
        <w:t>uía</w:t>
      </w:r>
      <w:r w:rsidR="00B86F1A">
        <w:rPr>
          <w:rFonts w:ascii="Aharoni" w:hAnsi="Aharoni" w:cs="Aharoni"/>
        </w:rPr>
        <w:t>s</w:t>
      </w:r>
      <w:r w:rsidRPr="003117CC">
        <w:rPr>
          <w:rFonts w:ascii="Aharoni" w:hAnsi="Aharoni" w:cs="Aharoni" w:hint="cs"/>
        </w:rPr>
        <w:t xml:space="preserve"> de </w:t>
      </w:r>
      <w:r w:rsidR="00B86F1A">
        <w:rPr>
          <w:rFonts w:ascii="Aharoni" w:hAnsi="Aharoni" w:cs="Aharoni"/>
        </w:rPr>
        <w:t>r</w:t>
      </w:r>
      <w:r w:rsidRPr="003117CC">
        <w:rPr>
          <w:rFonts w:ascii="Aharoni" w:hAnsi="Aharoni" w:cs="Aharoni" w:hint="cs"/>
        </w:rPr>
        <w:t xml:space="preserve">ecomendaciones </w:t>
      </w:r>
      <w:r w:rsidR="00B86F1A">
        <w:rPr>
          <w:rFonts w:ascii="Aharoni" w:hAnsi="Aharoni" w:cs="Aharoni"/>
        </w:rPr>
        <w:t>n</w:t>
      </w:r>
      <w:r w:rsidRPr="003117CC">
        <w:rPr>
          <w:rFonts w:ascii="Aharoni" w:hAnsi="Aharoni" w:cs="Aharoni" w:hint="cs"/>
        </w:rPr>
        <w:t>utricionales.</w:t>
      </w:r>
    </w:p>
    <w:p w14:paraId="0548B375" w14:textId="77777777" w:rsidR="003117CC" w:rsidRPr="003117CC" w:rsidRDefault="003117CC" w:rsidP="006F41AC">
      <w:pPr>
        <w:rPr>
          <w:rFonts w:ascii="Aharoni" w:hAnsi="Aharoni" w:cs="Aharoni"/>
        </w:rPr>
      </w:pPr>
    </w:p>
    <w:p w14:paraId="7279B5FD" w14:textId="51193C3C" w:rsidR="001846D2" w:rsidRPr="003117CC" w:rsidRDefault="001846D2" w:rsidP="006F41AC">
      <w:pPr>
        <w:rPr>
          <w:rFonts w:ascii="Aharoni" w:hAnsi="Aharoni" w:cs="Aharoni"/>
        </w:rPr>
      </w:pPr>
      <w:r w:rsidRPr="003117CC">
        <w:rPr>
          <w:rFonts w:ascii="Aharoni" w:hAnsi="Aharoni" w:cs="Aharoni" w:hint="cs"/>
        </w:rPr>
        <w:t>Evitar el consumo de alimentos que contengan alto contenido azúcar, alimentos procesados y comida rápida.</w:t>
      </w:r>
    </w:p>
    <w:p w14:paraId="1ADF728F" w14:textId="51BD1931" w:rsidR="003117CC" w:rsidRDefault="003117CC" w:rsidP="006F41AC">
      <w:pPr>
        <w:rPr>
          <w:rFonts w:ascii="Aharoni" w:hAnsi="Aharoni" w:cs="Aharoni"/>
        </w:rPr>
      </w:pPr>
    </w:p>
    <w:p w14:paraId="5E7C4E6E" w14:textId="61D9C5CC" w:rsidR="007D7A1A" w:rsidRDefault="007D7A1A" w:rsidP="006F41AC">
      <w:pPr>
        <w:rPr>
          <w:rFonts w:ascii="Aharoni" w:hAnsi="Aharoni" w:cs="Aharoni"/>
        </w:rPr>
      </w:pPr>
    </w:p>
    <w:p w14:paraId="7A861C44" w14:textId="77777777" w:rsidR="007D7A1A" w:rsidRPr="003117CC" w:rsidRDefault="007D7A1A" w:rsidP="006F41AC">
      <w:pPr>
        <w:rPr>
          <w:rFonts w:ascii="Aharoni" w:hAnsi="Aharoni" w:cs="Aharoni"/>
        </w:rPr>
      </w:pPr>
    </w:p>
    <w:tbl>
      <w:tblPr>
        <w:tblStyle w:val="Tablaconcuadrcula"/>
        <w:tblpPr w:leftFromText="141" w:rightFromText="141" w:vertAnchor="text" w:horzAnchor="margin" w:tblpY="195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4"/>
        <w:gridCol w:w="4892"/>
      </w:tblGrid>
      <w:tr w:rsidR="007D7A1A" w:rsidRPr="008D3547" w14:paraId="01745206" w14:textId="77777777" w:rsidTr="007D7A1A">
        <w:trPr>
          <w:trHeight w:val="2929"/>
        </w:trPr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7892379E" w14:textId="77777777" w:rsidR="007D7A1A" w:rsidRPr="008D3547" w:rsidRDefault="007D7A1A" w:rsidP="007D7A1A">
            <w:pPr>
              <w:pStyle w:val="Imgenes"/>
            </w:pPr>
            <w:r>
              <w:rPr>
                <w:lang w:val="es-CL" w:eastAsia="es-CL"/>
              </w:rPr>
              <w:drawing>
                <wp:inline distT="0" distB="0" distL="0" distR="0" wp14:anchorId="689D0547" wp14:editId="6AE05885">
                  <wp:extent cx="2914650" cy="15621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C6CB065" w14:textId="77777777" w:rsidR="007D7A1A" w:rsidRPr="008D3547" w:rsidRDefault="007D7A1A" w:rsidP="007D7A1A">
            <w:pPr>
              <w:pStyle w:val="Imgenes"/>
            </w:pPr>
            <w:r>
              <w:rPr>
                <w:lang w:val="es-CL" w:eastAsia="es-CL"/>
              </w:rPr>
              <w:drawing>
                <wp:inline distT="0" distB="0" distL="0" distR="0" wp14:anchorId="3BB0DD74" wp14:editId="0B2C7DCA">
                  <wp:extent cx="2667000" cy="1504950"/>
                  <wp:effectExtent l="0" t="0" r="0" b="0"/>
                  <wp:docPr id="25" name="Imagen 25" descr="Con estas recetas saludables comerás aguacate | Recetas s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 estas recetas saludables comerás aguacate | Recetas s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2AA0D866" w14:textId="7832D909" w:rsidR="007D7A1A" w:rsidRDefault="007D7A1A" w:rsidP="007D7A1A">
            <w:pPr>
              <w:pStyle w:val="Imgenes"/>
            </w:pPr>
            <w:r>
              <w:rPr>
                <w:lang w:val="es-CL" w:eastAsia="es-CL"/>
              </w:rPr>
              <w:drawing>
                <wp:inline distT="0" distB="0" distL="0" distR="0" wp14:anchorId="44E26F45" wp14:editId="3DD38F72">
                  <wp:extent cx="2676525" cy="1504950"/>
                  <wp:effectExtent l="0" t="0" r="9525" b="0"/>
                  <wp:docPr id="26" name="Imagen 26" descr="El método del plato para seguir una dieta saludable - Blog Fl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 método del plato para seguir una dieta saludable - Blog Fl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A9C8A" w14:textId="77777777" w:rsidR="007D7A1A" w:rsidRPr="008D3547" w:rsidRDefault="007D7A1A" w:rsidP="007D7A1A">
            <w:pPr>
              <w:pStyle w:val="Imgenes"/>
            </w:pPr>
          </w:p>
        </w:tc>
      </w:tr>
      <w:tr w:rsidR="007D7A1A" w:rsidRPr="008D3547" w14:paraId="4865132A" w14:textId="77777777" w:rsidTr="007D7A1A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67B5544" w14:textId="77777777" w:rsidR="007D7A1A" w:rsidRPr="008D3547" w:rsidRDefault="007D7A1A" w:rsidP="007D7A1A">
            <w:pPr>
              <w:pStyle w:val="Navegacin"/>
            </w:pPr>
            <w:r>
              <w:t>nutrición</w:t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4830E89" w14:textId="77777777" w:rsidR="007D7A1A" w:rsidRPr="008D3547" w:rsidRDefault="007D7A1A" w:rsidP="007D7A1A">
            <w:pPr>
              <w:pStyle w:val="Navegacin"/>
            </w:pPr>
            <w:r>
              <w:t>come sano</w:t>
            </w:r>
          </w:p>
        </w:tc>
        <w:tc>
          <w:tcPr>
            <w:tcW w:w="4892" w:type="dxa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2D1743C" w14:textId="77777777" w:rsidR="007D7A1A" w:rsidRPr="008D3547" w:rsidRDefault="007D7A1A" w:rsidP="007D7A1A">
            <w:pPr>
              <w:pStyle w:val="Navegacin"/>
            </w:pPr>
            <w:r>
              <w:t xml:space="preserve">= salud  </w:t>
            </w:r>
          </w:p>
        </w:tc>
      </w:tr>
    </w:tbl>
    <w:p w14:paraId="4828DCAE" w14:textId="2B0B78A7" w:rsidR="0097427E" w:rsidRDefault="0097427E" w:rsidP="006F41AC"/>
    <w:p w14:paraId="34606ABA" w14:textId="612B5855" w:rsidR="0097427E" w:rsidRDefault="0097427E" w:rsidP="006F41AC"/>
    <w:p w14:paraId="3ED79DEB" w14:textId="38F1796C" w:rsidR="00EB6CA7" w:rsidRDefault="006F41AC" w:rsidP="006F41AC">
      <w:r>
        <w:t>Sitio web: recomendable</w:t>
      </w:r>
      <w:r w:rsidR="003117CC">
        <w:t xml:space="preserve"> para investigar</w:t>
      </w:r>
    </w:p>
    <w:p w14:paraId="6F6BF129" w14:textId="2402878B" w:rsidR="00F66E0C" w:rsidRDefault="006F2FBD" w:rsidP="006F41AC">
      <w:hyperlink r:id="rId31" w:history="1">
        <w:r w:rsidR="00F66E0C" w:rsidRPr="00F66E0C">
          <w:rPr>
            <w:color w:val="0000FF"/>
            <w:u w:val="single"/>
          </w:rPr>
          <w:t>https://www.elmundo.es/yodona/lifestyle/2019/03/12/5c7d41f6fdddff15148b45ae.html</w:t>
        </w:r>
      </w:hyperlink>
    </w:p>
    <w:p w14:paraId="7804C700" w14:textId="080D6AFB" w:rsidR="0097427E" w:rsidRDefault="006F2FBD" w:rsidP="006F41AC">
      <w:pPr>
        <w:rPr>
          <w:color w:val="0000FF"/>
          <w:u w:val="single"/>
        </w:rPr>
      </w:pPr>
      <w:hyperlink r:id="rId32" w:history="1">
        <w:r w:rsidR="0097427E" w:rsidRPr="0097427E">
          <w:rPr>
            <w:color w:val="0000FF"/>
            <w:u w:val="single"/>
          </w:rPr>
          <w:t>https://www.urosario.edu.co/Home/Principal/Orgullo-Rosarista/Destacados/Nutricion/</w:t>
        </w:r>
      </w:hyperlink>
    </w:p>
    <w:p w14:paraId="2C912748" w14:textId="2B1BAFDF" w:rsidR="001274BD" w:rsidRDefault="006F2FBD" w:rsidP="006F41AC">
      <w:hyperlink r:id="rId33" w:history="1">
        <w:r w:rsidR="001274BD" w:rsidRPr="001274BD">
          <w:rPr>
            <w:color w:val="0000FF"/>
            <w:u w:val="single"/>
          </w:rPr>
          <w:t>https://www.importancia.org/buena-alimentacion.php</w:t>
        </w:r>
      </w:hyperlink>
    </w:p>
    <w:p w14:paraId="6036D47A" w14:textId="35AB1001" w:rsidR="001274BD" w:rsidRDefault="006F2FBD" w:rsidP="006F41AC">
      <w:pPr>
        <w:rPr>
          <w:color w:val="0000FF"/>
          <w:u w:val="single"/>
        </w:rPr>
      </w:pPr>
      <w:hyperlink r:id="rId34" w:history="1">
        <w:r w:rsidR="001274BD" w:rsidRPr="001274BD">
          <w:rPr>
            <w:color w:val="0000FF"/>
            <w:u w:val="single"/>
          </w:rPr>
          <w:t>http://www.fao.org/zhc/detail-events/es/c/214216/</w:t>
        </w:r>
      </w:hyperlink>
    </w:p>
    <w:p w14:paraId="7E91CFE6" w14:textId="5F762CFB" w:rsidR="00876389" w:rsidRDefault="006F2FBD" w:rsidP="006F41AC">
      <w:hyperlink r:id="rId35" w:history="1">
        <w:r w:rsidR="00876389" w:rsidRPr="00876389">
          <w:rPr>
            <w:color w:val="0000FF"/>
            <w:u w:val="single"/>
          </w:rPr>
          <w:t>https://masendocrino.com/alimentacion-saludable-metodo-del-plato/</w:t>
        </w:r>
      </w:hyperlink>
      <w:bookmarkStart w:id="0" w:name="_GoBack"/>
      <w:bookmarkEnd w:id="0"/>
    </w:p>
    <w:p w14:paraId="402BE57A" w14:textId="2D9B174D" w:rsidR="00DB74F3" w:rsidRDefault="00DB74F3" w:rsidP="00F66E0C">
      <w:pPr>
        <w:rPr>
          <w:color w:val="0000FF"/>
          <w:u w:val="single"/>
        </w:rPr>
      </w:pPr>
    </w:p>
    <w:p w14:paraId="68EA0802" w14:textId="77FEFFF2" w:rsidR="00F868E0" w:rsidRDefault="00F868E0" w:rsidP="00F868E0">
      <w:pPr>
        <w:rPr>
          <w:rFonts w:ascii="Times New Roman" w:hAnsi="Times New Roman"/>
        </w:rPr>
      </w:pPr>
    </w:p>
    <w:p w14:paraId="16980C2E" w14:textId="5C08F0D7" w:rsidR="00F868E0" w:rsidRDefault="00F868E0" w:rsidP="00F868E0"/>
    <w:p w14:paraId="11FEEF2C" w14:textId="3346F539" w:rsidR="00F868E0" w:rsidRDefault="00F868E0" w:rsidP="007D7A1A">
      <w:pPr>
        <w:jc w:val="right"/>
      </w:pPr>
      <w:r>
        <w:t>Departamento</w:t>
      </w:r>
      <w:r w:rsidR="00A357DD">
        <w:t xml:space="preserve"> </w:t>
      </w:r>
      <w:r>
        <w:t>de Educación Física</w:t>
      </w:r>
    </w:p>
    <w:p w14:paraId="3702F98D" w14:textId="4800FA11" w:rsidR="00F868E0" w:rsidRPr="00F868E0" w:rsidRDefault="00F868E0" w:rsidP="007D7A1A">
      <w:pPr>
        <w:jc w:val="right"/>
      </w:pPr>
      <w:r>
        <w:t>Profesor: Adao Pereira Frade</w:t>
      </w:r>
    </w:p>
    <w:p w14:paraId="67F76D4C" w14:textId="5260E923" w:rsidR="00F868E0" w:rsidRDefault="00F868E0" w:rsidP="006F41AC"/>
    <w:p w14:paraId="6ADCD0BC" w14:textId="77777777" w:rsidR="00CD6890" w:rsidRPr="008D3547" w:rsidRDefault="00CD6890" w:rsidP="006F41AC"/>
    <w:sectPr w:rsidR="00CD6890" w:rsidRPr="008D3547" w:rsidSect="00F25598">
      <w:footerReference w:type="even" r:id="rId36"/>
      <w:footerReference w:type="default" r:id="rId37"/>
      <w:headerReference w:type="first" r:id="rId38"/>
      <w:pgSz w:w="15840" w:h="24480" w:code="3"/>
      <w:pgMar w:top="1417" w:right="1701" w:bottom="1417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64332" w14:textId="77777777" w:rsidR="006F2FBD" w:rsidRDefault="006F2FBD">
      <w:r>
        <w:separator/>
      </w:r>
    </w:p>
    <w:p w14:paraId="709C8AF6" w14:textId="77777777" w:rsidR="006F2FBD" w:rsidRDefault="006F2FBD"/>
  </w:endnote>
  <w:endnote w:type="continuationSeparator" w:id="0">
    <w:p w14:paraId="527FBC53" w14:textId="77777777" w:rsidR="006F2FBD" w:rsidRDefault="006F2FBD">
      <w:r>
        <w:continuationSeparator/>
      </w:r>
    </w:p>
    <w:p w14:paraId="09689CF7" w14:textId="77777777" w:rsidR="006F2FBD" w:rsidRDefault="006F2F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69985751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4861B3B" w14:textId="77777777" w:rsidR="0087708C" w:rsidRDefault="0087708C" w:rsidP="00AA5D1C">
        <w:pPr>
          <w:pStyle w:val="Piedepgina"/>
          <w:rPr>
            <w:rStyle w:val="Nmerodepgina"/>
          </w:rPr>
        </w:pPr>
        <w:r>
          <w:rPr>
            <w:rStyle w:val="Nmerodepgina"/>
            <w:lang w:bidi="es-ES"/>
          </w:rPr>
          <w:fldChar w:fldCharType="begin"/>
        </w:r>
        <w:r>
          <w:rPr>
            <w:rStyle w:val="Nmerodepgina"/>
            <w:lang w:bidi="es-ES"/>
          </w:rPr>
          <w:instrText xml:space="preserve"> PAGE </w:instrText>
        </w:r>
        <w:r>
          <w:rPr>
            <w:rStyle w:val="Nmerodepgina"/>
            <w:lang w:bidi="es-ES"/>
          </w:rPr>
          <w:fldChar w:fldCharType="end"/>
        </w:r>
      </w:p>
    </w:sdtContent>
  </w:sdt>
  <w:p w14:paraId="37CF8A64" w14:textId="77777777" w:rsidR="0087708C" w:rsidRDefault="0087708C" w:rsidP="00AA5D1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FC914" w14:textId="77777777" w:rsidR="0087708C" w:rsidRPr="008D3547" w:rsidRDefault="00AA5D1C" w:rsidP="00AA5D1C">
    <w:pPr>
      <w:pStyle w:val="Piedepgina"/>
      <w:rPr>
        <w:rStyle w:val="Nmerodepgina"/>
      </w:rPr>
    </w:pPr>
    <w:r w:rsidRPr="008D3547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4CF7DC4" wp14:editId="0718AF2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CA2659" w14:textId="235AC339" w:rsidR="00AA5D1C" w:rsidRPr="00AA5D1C" w:rsidRDefault="00AA5D1C" w:rsidP="00AA5D1C">
                          <w:pPr>
                            <w:pStyle w:val="Piedepgina"/>
                          </w:pPr>
                          <w:r w:rsidRPr="00AA5D1C">
                            <w:rPr>
                              <w:lang w:bidi="es-ES"/>
                            </w:rPr>
                            <w:fldChar w:fldCharType="begin"/>
                          </w:r>
                          <w:r w:rsidRPr="00AA5D1C">
                            <w:rPr>
                              <w:lang w:bidi="es-ES"/>
                            </w:rPr>
                            <w:instrText xml:space="preserve"> PAGE   \* MERGEFORMAT </w:instrText>
                          </w:r>
                          <w:r w:rsidRPr="00AA5D1C">
                            <w:rPr>
                              <w:lang w:bidi="es-ES"/>
                            </w:rPr>
                            <w:fldChar w:fldCharType="separate"/>
                          </w:r>
                          <w:r w:rsidR="00EA236D">
                            <w:rPr>
                              <w:noProof/>
                              <w:lang w:bidi="es-ES"/>
                            </w:rPr>
                            <w:t>3</w:t>
                          </w:r>
                          <w:r w:rsidRPr="00AA5D1C">
                            <w:rPr>
                              <w:lang w:bidi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CF7DC4" id="Rectángulo 2" o:spid="_x0000_s1036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" fillcolor="#511707 [1604]" stroked="f" strokeweight="1pt">
              <v:textbox>
                <w:txbxContent>
                  <w:p w14:paraId="77CA2659" w14:textId="235AC339" w:rsidR="00AA5D1C" w:rsidRPr="00AA5D1C" w:rsidRDefault="00AA5D1C" w:rsidP="00AA5D1C">
                    <w:pPr>
                      <w:pStyle w:val="Piedepgina"/>
                    </w:pPr>
                    <w:r w:rsidRPr="00AA5D1C">
                      <w:rPr>
                        <w:lang w:bidi="es-ES"/>
                      </w:rPr>
                      <w:fldChar w:fldCharType="begin"/>
                    </w:r>
                    <w:r w:rsidRPr="00AA5D1C">
                      <w:rPr>
                        <w:lang w:bidi="es-ES"/>
                      </w:rPr>
                      <w:instrText xml:space="preserve"> PAGE   \* MERGEFORMAT </w:instrText>
                    </w:r>
                    <w:r w:rsidRPr="00AA5D1C">
                      <w:rPr>
                        <w:lang w:bidi="es-ES"/>
                      </w:rPr>
                      <w:fldChar w:fldCharType="separate"/>
                    </w:r>
                    <w:r w:rsidR="00EA236D">
                      <w:rPr>
                        <w:noProof/>
                        <w:lang w:bidi="es-ES"/>
                      </w:rPr>
                      <w:t>3</w:t>
                    </w:r>
                    <w:r w:rsidRPr="00AA5D1C">
                      <w:rPr>
                        <w:lang w:bidi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9D0AF" w14:textId="77777777" w:rsidR="006F2FBD" w:rsidRDefault="006F2FBD">
      <w:r>
        <w:separator/>
      </w:r>
    </w:p>
    <w:p w14:paraId="28177B54" w14:textId="77777777" w:rsidR="006F2FBD" w:rsidRDefault="006F2FBD"/>
  </w:footnote>
  <w:footnote w:type="continuationSeparator" w:id="0">
    <w:p w14:paraId="4CF7D198" w14:textId="77777777" w:rsidR="006F2FBD" w:rsidRDefault="006F2FBD">
      <w:r>
        <w:continuationSeparator/>
      </w:r>
    </w:p>
    <w:p w14:paraId="5A30A030" w14:textId="77777777" w:rsidR="006F2FBD" w:rsidRDefault="006F2FB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87ACB" w14:textId="77777777" w:rsidR="00F25598" w:rsidRDefault="00F25598" w:rsidP="00F25598"/>
  <w:sdt>
    <w:sdtPr>
      <w:id w:val="1045413252"/>
      <w:docPartObj>
        <w:docPartGallery w:val="Page Numbers (Margins)"/>
        <w:docPartUnique/>
      </w:docPartObj>
    </w:sdtPr>
    <w:sdtEndPr>
      <w:rPr>
        <w:sz w:val="22"/>
      </w:rPr>
    </w:sdtEndPr>
    <w:sdtContent>
      <w:p w14:paraId="4B9B9DBB" w14:textId="77777777" w:rsidR="00F25598" w:rsidRPr="002F0FE9" w:rsidRDefault="00F25598" w:rsidP="00F25598">
        <w:pPr>
          <w:rPr>
            <w:rFonts w:asciiTheme="majorHAnsi" w:hAnsiTheme="majorHAnsi"/>
            <w:b/>
            <w:color w:val="0070C0"/>
            <w:sz w:val="18"/>
            <w:szCs w:val="14"/>
            <w:lang w:val="pt-PT"/>
          </w:rPr>
        </w:pPr>
        <w:r>
          <w:rPr>
            <w:noProof/>
            <w:sz w:val="22"/>
            <w:szCs w:val="22"/>
            <w:lang w:val="es-CL" w:eastAsia="es-CL"/>
          </w:rPr>
          <w:drawing>
            <wp:anchor distT="0" distB="0" distL="114300" distR="114300" simplePos="0" relativeHeight="251665408" behindDoc="1" locked="0" layoutInCell="1" allowOverlap="1" wp14:anchorId="65B81228" wp14:editId="619D6691">
              <wp:simplePos x="0" y="0"/>
              <wp:positionH relativeFrom="column">
                <wp:posOffset>361950</wp:posOffset>
              </wp:positionH>
              <wp:positionV relativeFrom="paragraph">
                <wp:posOffset>-106680</wp:posOffset>
              </wp:positionV>
              <wp:extent cx="485775" cy="628650"/>
              <wp:effectExtent l="0" t="0" r="0" b="0"/>
              <wp:wrapNone/>
              <wp:docPr id="31" name="Imagen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5 Imagen"/>
                      <pic:cNvPicPr/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775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Theme="majorHAnsi" w:hAnsiTheme="majorHAnsi"/>
            <w:b/>
            <w:color w:val="0070C0"/>
            <w:szCs w:val="14"/>
            <w:lang w:val="pt-PT"/>
          </w:rPr>
          <w:t xml:space="preserve">                               </w:t>
        </w:r>
        <w:r w:rsidRPr="002F0FE9">
          <w:rPr>
            <w:rFonts w:asciiTheme="majorHAnsi" w:hAnsiTheme="majorHAnsi"/>
            <w:b/>
            <w:color w:val="0070C0"/>
            <w:sz w:val="18"/>
            <w:szCs w:val="14"/>
            <w:lang w:val="pt-PT"/>
          </w:rPr>
          <w:t>CORPORACIÓN MUNICIPAL DE SAN MIGUEL</w:t>
        </w:r>
      </w:p>
      <w:p w14:paraId="2BFEDC90" w14:textId="77777777" w:rsidR="00F25598" w:rsidRPr="002F0FE9" w:rsidRDefault="00F25598" w:rsidP="00F25598">
        <w:pPr>
          <w:rPr>
            <w:rFonts w:asciiTheme="majorHAnsi" w:hAnsiTheme="majorHAnsi"/>
            <w:b/>
            <w:color w:val="0070C0"/>
            <w:sz w:val="18"/>
            <w:szCs w:val="14"/>
            <w:lang w:val="pt-PT"/>
          </w:rPr>
        </w:pPr>
        <w:r w:rsidRPr="002F0FE9">
          <w:rPr>
            <w:rFonts w:asciiTheme="majorHAnsi" w:hAnsiTheme="majorHAnsi"/>
            <w:b/>
            <w:color w:val="0070C0"/>
            <w:sz w:val="18"/>
            <w:szCs w:val="14"/>
            <w:lang w:val="pt-PT"/>
          </w:rPr>
          <w:t xml:space="preserve">                               </w:t>
        </w:r>
        <w:r>
          <w:rPr>
            <w:rFonts w:asciiTheme="majorHAnsi" w:hAnsiTheme="majorHAnsi"/>
            <w:b/>
            <w:color w:val="0070C0"/>
            <w:sz w:val="18"/>
            <w:szCs w:val="14"/>
            <w:lang w:val="pt-PT"/>
          </w:rPr>
          <w:t xml:space="preserve">    </w:t>
        </w:r>
        <w:r w:rsidRPr="002F0FE9">
          <w:rPr>
            <w:rFonts w:asciiTheme="majorHAnsi" w:hAnsiTheme="majorHAnsi"/>
            <w:b/>
            <w:color w:val="0070C0"/>
            <w:sz w:val="18"/>
            <w:szCs w:val="14"/>
            <w:lang w:val="pt-PT"/>
          </w:rPr>
          <w:t>LICEO BETSABÉ HORMAZÁBAL DE ALARCÓN</w:t>
        </w:r>
      </w:p>
      <w:p w14:paraId="6B603AAE" w14:textId="77777777" w:rsidR="00F25598" w:rsidRDefault="00F25598" w:rsidP="00F25598">
        <w:pPr>
          <w:rPr>
            <w:sz w:val="22"/>
          </w:rPr>
        </w:pPr>
        <w:r w:rsidRPr="002F0FE9">
          <w:rPr>
            <w:rFonts w:asciiTheme="majorHAnsi" w:hAnsiTheme="majorHAnsi"/>
            <w:b/>
            <w:color w:val="0070C0"/>
            <w:sz w:val="18"/>
            <w:szCs w:val="14"/>
            <w:lang w:val="pt-PT"/>
          </w:rPr>
          <w:t xml:space="preserve">                               </w:t>
        </w:r>
        <w:r>
          <w:rPr>
            <w:rFonts w:asciiTheme="majorHAnsi" w:hAnsiTheme="majorHAnsi"/>
            <w:b/>
            <w:color w:val="0070C0"/>
            <w:sz w:val="18"/>
            <w:szCs w:val="14"/>
            <w:lang w:val="pt-PT"/>
          </w:rPr>
          <w:t xml:space="preserve">    </w:t>
        </w:r>
        <w:r w:rsidRPr="002F0FE9">
          <w:rPr>
            <w:rFonts w:asciiTheme="majorHAnsi" w:hAnsiTheme="majorHAnsi"/>
            <w:b/>
            <w:color w:val="0070C0"/>
            <w:sz w:val="18"/>
            <w:szCs w:val="14"/>
            <w:lang w:val="pt-PT"/>
          </w:rPr>
          <w:t>Gaspar Banda N°4047 – SAN MIGUEL  - SANTIAGO</w:t>
        </w:r>
      </w:p>
    </w:sdtContent>
  </w:sdt>
  <w:p w14:paraId="41F36EEE" w14:textId="77777777" w:rsidR="00F25598" w:rsidRPr="00F25598" w:rsidRDefault="00F25598" w:rsidP="00F255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6DA337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2468B7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E80248C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A7EE82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160FB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6CFE2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48CB4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C0ADAA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EA589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A6FD8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365E2"/>
    <w:multiLevelType w:val="hybridMultilevel"/>
    <w:tmpl w:val="08C25FA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51103C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CFD66DD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151644A"/>
    <w:multiLevelType w:val="multilevel"/>
    <w:tmpl w:val="5DA85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194145"/>
    <w:multiLevelType w:val="multilevel"/>
    <w:tmpl w:val="8BDA9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854D8A"/>
    <w:multiLevelType w:val="multilevel"/>
    <w:tmpl w:val="CDA2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0A03FB"/>
    <w:multiLevelType w:val="multilevel"/>
    <w:tmpl w:val="E846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081E80"/>
    <w:multiLevelType w:val="multilevel"/>
    <w:tmpl w:val="A558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733840"/>
    <w:multiLevelType w:val="hybridMultilevel"/>
    <w:tmpl w:val="56C2AD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9FC0302"/>
    <w:multiLevelType w:val="multilevel"/>
    <w:tmpl w:val="0B02A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7E1E1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6DD6ED1"/>
    <w:multiLevelType w:val="multilevel"/>
    <w:tmpl w:val="21B4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7E6E7F"/>
    <w:multiLevelType w:val="multilevel"/>
    <w:tmpl w:val="7826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16"/>
  </w:num>
  <w:num w:numId="15">
    <w:abstractNumId w:val="22"/>
  </w:num>
  <w:num w:numId="16">
    <w:abstractNumId w:val="18"/>
  </w:num>
  <w:num w:numId="17">
    <w:abstractNumId w:val="10"/>
  </w:num>
  <w:num w:numId="18">
    <w:abstractNumId w:val="13"/>
  </w:num>
  <w:num w:numId="19">
    <w:abstractNumId w:val="14"/>
  </w:num>
  <w:num w:numId="20">
    <w:abstractNumId w:val="19"/>
  </w:num>
  <w:num w:numId="21">
    <w:abstractNumId w:val="15"/>
  </w:num>
  <w:num w:numId="22">
    <w:abstractNumId w:val="17"/>
  </w:num>
  <w:num w:numId="23">
    <w:abstractNumId w:val="21"/>
  </w:num>
  <w:num w:numId="24">
    <w:abstractNumId w:val="2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4B"/>
    <w:rsid w:val="00000F69"/>
    <w:rsid w:val="000069E1"/>
    <w:rsid w:val="000115F0"/>
    <w:rsid w:val="00024CF2"/>
    <w:rsid w:val="00027DF1"/>
    <w:rsid w:val="00034FD9"/>
    <w:rsid w:val="0006665E"/>
    <w:rsid w:val="00082BD3"/>
    <w:rsid w:val="000A298C"/>
    <w:rsid w:val="000C729C"/>
    <w:rsid w:val="000E3D03"/>
    <w:rsid w:val="001274BD"/>
    <w:rsid w:val="001738B8"/>
    <w:rsid w:val="001846D2"/>
    <w:rsid w:val="001923C3"/>
    <w:rsid w:val="001A0679"/>
    <w:rsid w:val="001A16B5"/>
    <w:rsid w:val="001C66FC"/>
    <w:rsid w:val="001D291E"/>
    <w:rsid w:val="001F4884"/>
    <w:rsid w:val="00211A70"/>
    <w:rsid w:val="0024182E"/>
    <w:rsid w:val="00244F7D"/>
    <w:rsid w:val="002826A9"/>
    <w:rsid w:val="002A2068"/>
    <w:rsid w:val="002A2DE6"/>
    <w:rsid w:val="002B4B42"/>
    <w:rsid w:val="002B70B4"/>
    <w:rsid w:val="002F72DE"/>
    <w:rsid w:val="003117CC"/>
    <w:rsid w:val="00313C67"/>
    <w:rsid w:val="0032676E"/>
    <w:rsid w:val="0036029F"/>
    <w:rsid w:val="00394752"/>
    <w:rsid w:val="003D0C0A"/>
    <w:rsid w:val="0040086D"/>
    <w:rsid w:val="004041BA"/>
    <w:rsid w:val="004308B1"/>
    <w:rsid w:val="004331A4"/>
    <w:rsid w:val="00461D9D"/>
    <w:rsid w:val="00467C49"/>
    <w:rsid w:val="00487DDA"/>
    <w:rsid w:val="00497EB9"/>
    <w:rsid w:val="004A2C07"/>
    <w:rsid w:val="004A337A"/>
    <w:rsid w:val="004F0FB0"/>
    <w:rsid w:val="00531FB3"/>
    <w:rsid w:val="0054359F"/>
    <w:rsid w:val="00571C5D"/>
    <w:rsid w:val="00574795"/>
    <w:rsid w:val="005D13A8"/>
    <w:rsid w:val="00606B92"/>
    <w:rsid w:val="00620311"/>
    <w:rsid w:val="00640B0E"/>
    <w:rsid w:val="0067331F"/>
    <w:rsid w:val="006747CF"/>
    <w:rsid w:val="00680B26"/>
    <w:rsid w:val="006B7F07"/>
    <w:rsid w:val="006D4605"/>
    <w:rsid w:val="006F186F"/>
    <w:rsid w:val="006F2FBD"/>
    <w:rsid w:val="006F41AC"/>
    <w:rsid w:val="006F4F92"/>
    <w:rsid w:val="00724673"/>
    <w:rsid w:val="0075685A"/>
    <w:rsid w:val="007A4959"/>
    <w:rsid w:val="007D7A1A"/>
    <w:rsid w:val="007F6FCF"/>
    <w:rsid w:val="007F735D"/>
    <w:rsid w:val="008028BD"/>
    <w:rsid w:val="00816CA3"/>
    <w:rsid w:val="0085067B"/>
    <w:rsid w:val="00851B27"/>
    <w:rsid w:val="00852761"/>
    <w:rsid w:val="00876389"/>
    <w:rsid w:val="0087708C"/>
    <w:rsid w:val="0089340B"/>
    <w:rsid w:val="008B4F7C"/>
    <w:rsid w:val="008B4FB2"/>
    <w:rsid w:val="008B545E"/>
    <w:rsid w:val="008D3547"/>
    <w:rsid w:val="008F6725"/>
    <w:rsid w:val="009028CF"/>
    <w:rsid w:val="009041A0"/>
    <w:rsid w:val="00906436"/>
    <w:rsid w:val="0092172D"/>
    <w:rsid w:val="00923392"/>
    <w:rsid w:val="00962953"/>
    <w:rsid w:val="0097427E"/>
    <w:rsid w:val="009853D3"/>
    <w:rsid w:val="00990645"/>
    <w:rsid w:val="009917BB"/>
    <w:rsid w:val="00997619"/>
    <w:rsid w:val="009B13C0"/>
    <w:rsid w:val="009D2229"/>
    <w:rsid w:val="009F2F79"/>
    <w:rsid w:val="00A01AAB"/>
    <w:rsid w:val="00A04EDD"/>
    <w:rsid w:val="00A06E0A"/>
    <w:rsid w:val="00A100CA"/>
    <w:rsid w:val="00A12A44"/>
    <w:rsid w:val="00A14F8E"/>
    <w:rsid w:val="00A357DD"/>
    <w:rsid w:val="00A54A53"/>
    <w:rsid w:val="00A565BE"/>
    <w:rsid w:val="00A56964"/>
    <w:rsid w:val="00A9325D"/>
    <w:rsid w:val="00AA5D1C"/>
    <w:rsid w:val="00AC787E"/>
    <w:rsid w:val="00AD7773"/>
    <w:rsid w:val="00AE5D54"/>
    <w:rsid w:val="00B2335F"/>
    <w:rsid w:val="00B54A3D"/>
    <w:rsid w:val="00B730A7"/>
    <w:rsid w:val="00B86F1A"/>
    <w:rsid w:val="00B8732B"/>
    <w:rsid w:val="00B90CB9"/>
    <w:rsid w:val="00BB3903"/>
    <w:rsid w:val="00BC591F"/>
    <w:rsid w:val="00BE116E"/>
    <w:rsid w:val="00C63C9B"/>
    <w:rsid w:val="00C72AE1"/>
    <w:rsid w:val="00CA2061"/>
    <w:rsid w:val="00CA7021"/>
    <w:rsid w:val="00CB69FE"/>
    <w:rsid w:val="00CC0499"/>
    <w:rsid w:val="00CD6890"/>
    <w:rsid w:val="00CE1624"/>
    <w:rsid w:val="00D00D38"/>
    <w:rsid w:val="00D01D0F"/>
    <w:rsid w:val="00D07455"/>
    <w:rsid w:val="00D26DE7"/>
    <w:rsid w:val="00D636DC"/>
    <w:rsid w:val="00D80425"/>
    <w:rsid w:val="00D84939"/>
    <w:rsid w:val="00D85AE4"/>
    <w:rsid w:val="00DA1AA5"/>
    <w:rsid w:val="00DB74F3"/>
    <w:rsid w:val="00DD23FA"/>
    <w:rsid w:val="00E30A95"/>
    <w:rsid w:val="00E3304B"/>
    <w:rsid w:val="00E333A1"/>
    <w:rsid w:val="00E74DCD"/>
    <w:rsid w:val="00E8154B"/>
    <w:rsid w:val="00E81868"/>
    <w:rsid w:val="00EA236D"/>
    <w:rsid w:val="00EB6CA7"/>
    <w:rsid w:val="00EE124B"/>
    <w:rsid w:val="00EE514E"/>
    <w:rsid w:val="00F22537"/>
    <w:rsid w:val="00F25598"/>
    <w:rsid w:val="00F46B0C"/>
    <w:rsid w:val="00F52A15"/>
    <w:rsid w:val="00F66E0C"/>
    <w:rsid w:val="00F868E0"/>
    <w:rsid w:val="00F97A4E"/>
    <w:rsid w:val="00FB31AB"/>
    <w:rsid w:val="00FD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E61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36D"/>
  </w:style>
  <w:style w:type="paragraph" w:styleId="Ttulo1">
    <w:name w:val="heading 1"/>
    <w:basedOn w:val="Normal"/>
    <w:next w:val="Normal"/>
    <w:link w:val="Ttulo1Car"/>
    <w:uiPriority w:val="9"/>
    <w:qFormat/>
    <w:rsid w:val="00EA236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A236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A236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23232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A23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A23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23232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A236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23232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A236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1807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A236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23232" w:themeColor="text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A236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23232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74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rsid w:val="00D0745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07455"/>
    <w:rPr>
      <w:rFonts w:ascii="Rockwell" w:hAnsi="Rockwell"/>
    </w:rPr>
  </w:style>
  <w:style w:type="paragraph" w:styleId="Piedepgina">
    <w:name w:val="footer"/>
    <w:basedOn w:val="Normal"/>
    <w:link w:val="PiedepginaCar"/>
    <w:uiPriority w:val="99"/>
    <w:semiHidden/>
    <w:rsid w:val="00D07455"/>
    <w:pPr>
      <w:tabs>
        <w:tab w:val="center" w:pos="4680"/>
        <w:tab w:val="right" w:pos="9360"/>
      </w:tabs>
      <w:ind w:right="634"/>
      <w:jc w:val="right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7455"/>
    <w:rPr>
      <w:rFonts w:ascii="Rockwell" w:hAnsi="Rockwell"/>
    </w:rPr>
  </w:style>
  <w:style w:type="character" w:styleId="Nmerodepgina">
    <w:name w:val="page number"/>
    <w:basedOn w:val="Fuentedeprrafopredeter"/>
    <w:uiPriority w:val="99"/>
    <w:semiHidden/>
    <w:unhideWhenUsed/>
    <w:rsid w:val="00D07455"/>
    <w:rPr>
      <w:rFonts w:ascii="Rockwell" w:hAnsi="Rockwell"/>
    </w:rPr>
  </w:style>
  <w:style w:type="character" w:styleId="Textodelmarcadordeposicin">
    <w:name w:val="Placeholder Text"/>
    <w:basedOn w:val="Fuentedeprrafopredeter"/>
    <w:uiPriority w:val="99"/>
    <w:semiHidden/>
    <w:rsid w:val="00D07455"/>
    <w:rPr>
      <w:rFonts w:ascii="Rockwell" w:hAnsi="Rockwell"/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EA23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5300F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A236D"/>
    <w:rPr>
      <w:rFonts w:asciiTheme="majorHAnsi" w:eastAsiaTheme="majorEastAsia" w:hAnsiTheme="majorHAnsi" w:cstheme="majorBidi"/>
      <w:color w:val="A5300F" w:themeColor="accent1"/>
      <w:spacing w:val="-10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EA236D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A236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Encabezadoderecho">
    <w:name w:val="Encabezado derecho"/>
    <w:basedOn w:val="Normal"/>
    <w:uiPriority w:val="11"/>
    <w:rsid w:val="00D07455"/>
    <w:pPr>
      <w:autoSpaceDE w:val="0"/>
      <w:autoSpaceDN w:val="0"/>
      <w:adjustRightInd w:val="0"/>
      <w:spacing w:line="288" w:lineRule="auto"/>
      <w:contextualSpacing/>
      <w:jc w:val="center"/>
      <w:textAlignment w:val="center"/>
    </w:pPr>
    <w:rPr>
      <w:rFonts w:cstheme="minorHAnsi"/>
      <w:caps/>
      <w:sz w:val="21"/>
      <w:szCs w:val="21"/>
      <w:lang w:eastAsia="ja-JP"/>
    </w:rPr>
  </w:style>
  <w:style w:type="paragraph" w:customStyle="1" w:styleId="Encabezadoizquierdo">
    <w:name w:val="Encabezado izquierdo"/>
    <w:basedOn w:val="Normal"/>
    <w:uiPriority w:val="11"/>
    <w:rsid w:val="00D07455"/>
    <w:pPr>
      <w:jc w:val="center"/>
    </w:pPr>
  </w:style>
  <w:style w:type="paragraph" w:customStyle="1" w:styleId="Lema">
    <w:name w:val="Lema"/>
    <w:basedOn w:val="Normal"/>
    <w:uiPriority w:val="11"/>
    <w:rsid w:val="00D07455"/>
    <w:pPr>
      <w:jc w:val="center"/>
    </w:pPr>
    <w:rPr>
      <w:rFonts w:cs="Arial"/>
      <w:bCs/>
      <w:caps/>
      <w:color w:val="262626" w:themeColor="text1" w:themeTint="D9"/>
      <w:spacing w:val="28"/>
      <w:sz w:val="32"/>
      <w:szCs w:val="46"/>
    </w:rPr>
  </w:style>
  <w:style w:type="character" w:customStyle="1" w:styleId="Ttulo3Car">
    <w:name w:val="Título 3 Car"/>
    <w:basedOn w:val="Fuentedeprrafopredeter"/>
    <w:link w:val="Ttulo3"/>
    <w:uiPriority w:val="9"/>
    <w:rsid w:val="00EA236D"/>
    <w:rPr>
      <w:rFonts w:asciiTheme="majorHAnsi" w:eastAsiaTheme="majorEastAsia" w:hAnsiTheme="majorHAnsi" w:cstheme="majorBidi"/>
      <w:color w:val="323232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EA236D"/>
    <w:rPr>
      <w:rFonts w:asciiTheme="majorHAnsi" w:eastAsiaTheme="majorEastAsia" w:hAnsiTheme="majorHAnsi" w:cstheme="majorBidi"/>
      <w:sz w:val="22"/>
      <w:szCs w:val="22"/>
    </w:rPr>
  </w:style>
  <w:style w:type="paragraph" w:styleId="Cita">
    <w:name w:val="Quote"/>
    <w:basedOn w:val="Normal"/>
    <w:next w:val="Normal"/>
    <w:link w:val="CitaCar"/>
    <w:uiPriority w:val="29"/>
    <w:qFormat/>
    <w:rsid w:val="00EA236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A236D"/>
    <w:rPr>
      <w:i/>
      <w:iCs/>
      <w:color w:val="404040" w:themeColor="text1" w:themeTint="BF"/>
    </w:rPr>
  </w:style>
  <w:style w:type="character" w:customStyle="1" w:styleId="Ttulo5Car">
    <w:name w:val="Título 5 Car"/>
    <w:basedOn w:val="Fuentedeprrafopredeter"/>
    <w:link w:val="Ttulo5"/>
    <w:uiPriority w:val="9"/>
    <w:rsid w:val="00EA236D"/>
    <w:rPr>
      <w:rFonts w:asciiTheme="majorHAnsi" w:eastAsiaTheme="majorEastAsia" w:hAnsiTheme="majorHAnsi" w:cstheme="majorBidi"/>
      <w:color w:val="323232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EA236D"/>
    <w:rPr>
      <w:rFonts w:asciiTheme="majorHAnsi" w:eastAsiaTheme="majorEastAsia" w:hAnsiTheme="majorHAnsi" w:cstheme="majorBidi"/>
      <w:i/>
      <w:iCs/>
      <w:color w:val="323232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rsid w:val="00EA236D"/>
    <w:rPr>
      <w:rFonts w:asciiTheme="majorHAnsi" w:eastAsiaTheme="majorEastAsia" w:hAnsiTheme="majorHAnsi" w:cstheme="majorBidi"/>
      <w:i/>
      <w:iCs/>
      <w:color w:val="521807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rsid w:val="00EA236D"/>
    <w:rPr>
      <w:rFonts w:asciiTheme="majorHAnsi" w:eastAsiaTheme="majorEastAsia" w:hAnsiTheme="majorHAnsi" w:cstheme="majorBidi"/>
      <w:b/>
      <w:bCs/>
      <w:color w:val="323232" w:themeColor="text2"/>
    </w:rPr>
  </w:style>
  <w:style w:type="paragraph" w:customStyle="1" w:styleId="Imgenes">
    <w:name w:val="Imágenes"/>
    <w:basedOn w:val="Normal"/>
    <w:uiPriority w:val="11"/>
    <w:rsid w:val="00D07455"/>
    <w:rPr>
      <w:noProof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EA236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A236D"/>
    <w:rPr>
      <w:rFonts w:asciiTheme="majorHAnsi" w:eastAsiaTheme="majorEastAsia" w:hAnsiTheme="majorHAnsi" w:cstheme="majorBidi"/>
      <w:sz w:val="24"/>
      <w:szCs w:val="24"/>
    </w:rPr>
  </w:style>
  <w:style w:type="paragraph" w:customStyle="1" w:styleId="Navegacin">
    <w:name w:val="Navegación"/>
    <w:basedOn w:val="Normal"/>
    <w:uiPriority w:val="11"/>
    <w:rsid w:val="00D07455"/>
    <w:pPr>
      <w:jc w:val="center"/>
    </w:pPr>
    <w:rPr>
      <w:b/>
      <w:caps/>
      <w:color w:val="FFFFFF" w:themeColor="background1"/>
      <w:sz w:val="18"/>
    </w:rPr>
  </w:style>
  <w:style w:type="character" w:customStyle="1" w:styleId="Ttulo9Car">
    <w:name w:val="Título 9 Car"/>
    <w:basedOn w:val="Fuentedeprrafopredeter"/>
    <w:link w:val="Ttulo9"/>
    <w:uiPriority w:val="9"/>
    <w:rsid w:val="00EA236D"/>
    <w:rPr>
      <w:rFonts w:asciiTheme="majorHAnsi" w:eastAsiaTheme="majorEastAsia" w:hAnsiTheme="majorHAnsi" w:cstheme="majorBidi"/>
      <w:b/>
      <w:bCs/>
      <w:i/>
      <w:iCs/>
      <w:color w:val="323232" w:themeColor="text2"/>
    </w:rPr>
  </w:style>
  <w:style w:type="paragraph" w:customStyle="1" w:styleId="Ttulo10">
    <w:name w:val="Título 10"/>
    <w:basedOn w:val="Normal"/>
    <w:next w:val="Normal"/>
    <w:link w:val="Carcterdettulo10"/>
    <w:uiPriority w:val="10"/>
    <w:rsid w:val="00D07455"/>
    <w:pPr>
      <w:jc w:val="center"/>
    </w:pPr>
    <w:rPr>
      <w:caps/>
      <w:sz w:val="52"/>
    </w:rPr>
  </w:style>
  <w:style w:type="paragraph" w:customStyle="1" w:styleId="Ttulo11">
    <w:name w:val="Título 11"/>
    <w:basedOn w:val="Normal"/>
    <w:link w:val="Carcterdettulo11"/>
    <w:uiPriority w:val="10"/>
    <w:rsid w:val="00D07455"/>
    <w:rPr>
      <w:b/>
      <w:i/>
      <w:caps/>
      <w:sz w:val="96"/>
    </w:rPr>
  </w:style>
  <w:style w:type="character" w:customStyle="1" w:styleId="Carcterdettulo10">
    <w:name w:val="Carácter de título 10"/>
    <w:basedOn w:val="Fuentedeprrafopredeter"/>
    <w:link w:val="Ttulo10"/>
    <w:uiPriority w:val="10"/>
    <w:rsid w:val="00D07455"/>
    <w:rPr>
      <w:rFonts w:ascii="Rockwell" w:hAnsi="Rockwell"/>
      <w:caps/>
      <w:sz w:val="52"/>
    </w:rPr>
  </w:style>
  <w:style w:type="paragraph" w:customStyle="1" w:styleId="Ttulo12">
    <w:name w:val="Título 12"/>
    <w:basedOn w:val="Normal"/>
    <w:next w:val="Normal"/>
    <w:link w:val="Carcterdettulo12"/>
    <w:uiPriority w:val="10"/>
    <w:rsid w:val="00D07455"/>
    <w:rPr>
      <w:i/>
      <w:caps/>
      <w:color w:val="7B230B" w:themeColor="accent1" w:themeShade="BF"/>
      <w:sz w:val="96"/>
    </w:rPr>
  </w:style>
  <w:style w:type="character" w:customStyle="1" w:styleId="Carcterdettulo11">
    <w:name w:val="Carácter de título 11"/>
    <w:basedOn w:val="Fuentedeprrafopredeter"/>
    <w:link w:val="Ttulo11"/>
    <w:uiPriority w:val="10"/>
    <w:rsid w:val="00D07455"/>
    <w:rPr>
      <w:rFonts w:ascii="Rockwell" w:hAnsi="Rockwell"/>
      <w:b/>
      <w:i/>
      <w:caps/>
      <w:sz w:val="96"/>
    </w:rPr>
  </w:style>
  <w:style w:type="paragraph" w:customStyle="1" w:styleId="Ttulopequeo">
    <w:name w:val="Título pequeño"/>
    <w:basedOn w:val="Normal"/>
    <w:next w:val="Normal"/>
    <w:link w:val="Carcterdettulopequeo"/>
    <w:uiPriority w:val="10"/>
    <w:rsid w:val="00D07455"/>
    <w:pPr>
      <w:jc w:val="center"/>
    </w:pPr>
    <w:rPr>
      <w:caps/>
      <w:sz w:val="60"/>
    </w:rPr>
  </w:style>
  <w:style w:type="character" w:customStyle="1" w:styleId="Carcterdettulo12">
    <w:name w:val="Carácter de título 12"/>
    <w:basedOn w:val="Fuentedeprrafopredeter"/>
    <w:link w:val="Ttulo12"/>
    <w:uiPriority w:val="10"/>
    <w:rsid w:val="00D07455"/>
    <w:rPr>
      <w:rFonts w:ascii="Rockwell" w:hAnsi="Rockwell"/>
      <w:i/>
      <w:caps/>
      <w:color w:val="7B230B" w:themeColor="accent1" w:themeShade="BF"/>
      <w:sz w:val="96"/>
    </w:rPr>
  </w:style>
  <w:style w:type="character" w:styleId="nfasis">
    <w:name w:val="Emphasis"/>
    <w:basedOn w:val="Fuentedeprrafopredeter"/>
    <w:uiPriority w:val="20"/>
    <w:qFormat/>
    <w:rsid w:val="00EA236D"/>
    <w:rPr>
      <w:i/>
      <w:iCs/>
    </w:rPr>
  </w:style>
  <w:style w:type="character" w:customStyle="1" w:styleId="Carcterdettulopequeo">
    <w:name w:val="Carácter de título pequeño"/>
    <w:basedOn w:val="Fuentedeprrafopredeter"/>
    <w:link w:val="Ttulopequeo"/>
    <w:uiPriority w:val="10"/>
    <w:rsid w:val="00D07455"/>
    <w:rPr>
      <w:rFonts w:ascii="Rockwell" w:hAnsi="Rockwell"/>
      <w:caps/>
      <w:sz w:val="60"/>
    </w:rPr>
  </w:style>
  <w:style w:type="paragraph" w:customStyle="1" w:styleId="Normalclaro">
    <w:name w:val="Normal: claro"/>
    <w:basedOn w:val="Normal"/>
    <w:link w:val="Carcternormalclaro"/>
    <w:rsid w:val="00D07455"/>
    <w:rPr>
      <w:color w:val="FFFFFF" w:themeColor="background1"/>
    </w:rPr>
  </w:style>
  <w:style w:type="character" w:customStyle="1" w:styleId="Carcternormalclaro">
    <w:name w:val="Carácter normal: claro"/>
    <w:basedOn w:val="Fuentedeprrafopredeter"/>
    <w:link w:val="Normalclaro"/>
    <w:rsid w:val="00D07455"/>
    <w:rPr>
      <w:rFonts w:ascii="Rockwell" w:hAnsi="Rockwell"/>
      <w:color w:val="FFFFFF" w:themeColor="background1"/>
    </w:rPr>
  </w:style>
  <w:style w:type="character" w:customStyle="1" w:styleId="Mention">
    <w:name w:val="Mention"/>
    <w:basedOn w:val="Fuentedeprrafopredeter"/>
    <w:uiPriority w:val="99"/>
    <w:semiHidden/>
    <w:unhideWhenUsed/>
    <w:rsid w:val="00D07455"/>
    <w:rPr>
      <w:rFonts w:ascii="Rockwell" w:hAnsi="Rockwell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D07455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D07455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D07455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D07455"/>
    <w:rPr>
      <w:rFonts w:ascii="Rockwell" w:hAnsi="Rockwell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D07455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D07455"/>
    <w:rPr>
      <w:rFonts w:ascii="Rockwell" w:hAnsi="Rockwell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D07455"/>
    <w:rPr>
      <w:rFonts w:ascii="Rockwell" w:hAnsi="Rockwell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D07455"/>
    <w:rPr>
      <w:rFonts w:ascii="Rockwell" w:hAnsi="Rockwell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D07455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D07455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D07455"/>
    <w:rPr>
      <w:rFonts w:ascii="Rockwell" w:hAnsi="Rockwell"/>
    </w:rPr>
  </w:style>
  <w:style w:type="character" w:styleId="TecladoHTML">
    <w:name w:val="HTML Keyboard"/>
    <w:basedOn w:val="Fuentedeprrafopredeter"/>
    <w:uiPriority w:val="99"/>
    <w:semiHidden/>
    <w:unhideWhenUsed/>
    <w:rsid w:val="00D07455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07455"/>
    <w:rPr>
      <w:rFonts w:ascii="Consolas" w:hAnsi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07455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0745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D07455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D07455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D07455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D07455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D07455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D07455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D07455"/>
    <w:pPr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D07455"/>
    <w:pPr>
      <w:spacing w:after="100"/>
      <w:ind w:left="192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A236D"/>
    <w:pPr>
      <w:outlineLvl w:val="9"/>
    </w:pPr>
  </w:style>
  <w:style w:type="character" w:styleId="Referenciasutil">
    <w:name w:val="Subtle Reference"/>
    <w:basedOn w:val="Fuentedeprrafopredeter"/>
    <w:uiPriority w:val="31"/>
    <w:qFormat/>
    <w:rsid w:val="00EA236D"/>
    <w:rPr>
      <w:smallCaps/>
      <w:color w:val="404040" w:themeColor="text1" w:themeTint="BF"/>
      <w:u w:val="single" w:color="7F7F7F" w:themeColor="text1" w:themeTint="80"/>
    </w:rPr>
  </w:style>
  <w:style w:type="character" w:styleId="nfasissutil">
    <w:name w:val="Subtle Emphasis"/>
    <w:basedOn w:val="Fuentedeprrafopredeter"/>
    <w:uiPriority w:val="19"/>
    <w:qFormat/>
    <w:rsid w:val="00EA236D"/>
    <w:rPr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D07455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D074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D07455"/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000F64" w:themeColor="accent2"/>
          <w:insideV w:val="single" w:sz="6" w:space="0" w:color="000F64" w:themeColor="accent2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D07455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51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D0745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D07455"/>
  </w:style>
  <w:style w:type="character" w:styleId="Ttulodellibro">
    <w:name w:val="Book Title"/>
    <w:basedOn w:val="Fuentedeprrafopredeter"/>
    <w:uiPriority w:val="33"/>
    <w:qFormat/>
    <w:rsid w:val="00EA236D"/>
    <w:rPr>
      <w:b/>
      <w:bCs/>
      <w:smallCaps/>
    </w:rPr>
  </w:style>
  <w:style w:type="character" w:customStyle="1" w:styleId="Hashtag">
    <w:name w:val="Hashtag"/>
    <w:basedOn w:val="Fuentedeprrafopredeter"/>
    <w:uiPriority w:val="99"/>
    <w:semiHidden/>
    <w:unhideWhenUsed/>
    <w:rsid w:val="00D07455"/>
    <w:rPr>
      <w:rFonts w:ascii="Rockwell" w:hAnsi="Rockwell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D074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D07455"/>
    <w:rPr>
      <w:rFonts w:ascii="Rockwell" w:eastAsiaTheme="majorEastAsia" w:hAnsi="Rockwell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D07455"/>
    <w:pPr>
      <w:ind w:firstLine="3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D0745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0745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0745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0745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07455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D07455"/>
    <w:pPr>
      <w:ind w:firstLine="3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D07455"/>
    <w:pPr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D07455"/>
    <w:pPr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D07455"/>
    <w:pPr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D07455"/>
    <w:pPr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D07455"/>
    <w:pPr>
      <w:ind w:left="1800"/>
      <w:contextualSpacing/>
    </w:pPr>
  </w:style>
  <w:style w:type="paragraph" w:styleId="Prrafodelista">
    <w:name w:val="List Paragraph"/>
    <w:basedOn w:val="Normal"/>
    <w:uiPriority w:val="34"/>
    <w:qFormat/>
    <w:rsid w:val="00D07455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D0745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D0745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D0745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D0745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D0745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D0745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D0745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D0745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D0745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D07455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D07455"/>
    <w:pPr>
      <w:ind w:firstLine="3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D07455"/>
  </w:style>
  <w:style w:type="paragraph" w:styleId="Textomacro">
    <w:name w:val="macro"/>
    <w:link w:val="TextomacroCar"/>
    <w:uiPriority w:val="99"/>
    <w:semiHidden/>
    <w:unhideWhenUsed/>
    <w:rsid w:val="00D074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hAnsi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D07455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D07455"/>
    <w:rPr>
      <w:rFonts w:eastAsiaTheme="majorEastAsia" w:cstheme="majorBidi"/>
    </w:rPr>
  </w:style>
  <w:style w:type="character" w:styleId="Refdenotaalfinal">
    <w:name w:val="endnote reference"/>
    <w:basedOn w:val="Fuentedeprrafopredeter"/>
    <w:uiPriority w:val="99"/>
    <w:semiHidden/>
    <w:unhideWhenUsed/>
    <w:rsid w:val="00D07455"/>
    <w:rPr>
      <w:rFonts w:ascii="Rockwell" w:hAnsi="Rockwell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07455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07455"/>
    <w:rPr>
      <w:rFonts w:ascii="Rockwell" w:hAnsi="Rockwell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D07455"/>
    <w:pPr>
      <w:ind w:left="240" w:hanging="24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D07455"/>
    <w:pPr>
      <w:spacing w:before="120"/>
    </w:pPr>
    <w:rPr>
      <w:rFonts w:eastAsiaTheme="majorEastAsia" w:cstheme="majorBidi"/>
      <w:b/>
      <w:bCs/>
    </w:rPr>
  </w:style>
  <w:style w:type="table" w:styleId="Listavistosa">
    <w:name w:val="Colorful List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D07455"/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D07455"/>
    <w:pPr>
      <w:ind w:firstLine="3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D07455"/>
    <w:pPr>
      <w:ind w:firstLine="3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D07455"/>
    <w:pPr>
      <w:ind w:firstLine="3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83C" w:themeColor="accent2" w:themeShade="99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D0745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745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7455"/>
    <w:rPr>
      <w:rFonts w:ascii="Rockwell" w:hAnsi="Rockwel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74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7455"/>
    <w:rPr>
      <w:rFonts w:ascii="Rockwell" w:hAnsi="Rockwell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D07455"/>
    <w:rPr>
      <w:rFonts w:ascii="Rockwell" w:hAnsi="Rockwell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7455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455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D07455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Textodebloque">
    <w:name w:val="Block Text"/>
    <w:basedOn w:val="Normal"/>
    <w:uiPriority w:val="99"/>
    <w:semiHidden/>
    <w:unhideWhenUsed/>
    <w:rsid w:val="00D07455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i/>
      <w:iCs/>
      <w:color w:val="A5300F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07455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07455"/>
    <w:rPr>
      <w:rFonts w:ascii="Microsoft YaHei UI" w:eastAsia="Microsoft YaHei UI" w:hAnsi="Microsoft YaHei UI"/>
      <w:sz w:val="18"/>
      <w:szCs w:val="18"/>
    </w:rPr>
  </w:style>
  <w:style w:type="numbering" w:styleId="ArtculoSeccin">
    <w:name w:val="Outline List 3"/>
    <w:basedOn w:val="Sinlista"/>
    <w:uiPriority w:val="99"/>
    <w:semiHidden/>
    <w:unhideWhenUsed/>
    <w:rsid w:val="00D07455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D0745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D0745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D0745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D074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D0745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link w:val="SinespaciadoCar"/>
    <w:uiPriority w:val="1"/>
    <w:qFormat/>
    <w:rsid w:val="00EA236D"/>
    <w:pPr>
      <w:spacing w:after="0" w:line="240" w:lineRule="auto"/>
    </w:p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D07455"/>
  </w:style>
  <w:style w:type="character" w:customStyle="1" w:styleId="FechaCar">
    <w:name w:val="Fecha Car"/>
    <w:basedOn w:val="Fuentedeprrafopredeter"/>
    <w:link w:val="Fecha"/>
    <w:uiPriority w:val="99"/>
    <w:semiHidden/>
    <w:rsid w:val="00D07455"/>
    <w:rPr>
      <w:rFonts w:ascii="Rockwell" w:hAnsi="Rockwell"/>
    </w:rPr>
  </w:style>
  <w:style w:type="character" w:styleId="Referenciaintensa">
    <w:name w:val="Intense Reference"/>
    <w:basedOn w:val="Fuentedeprrafopredeter"/>
    <w:uiPriority w:val="32"/>
    <w:qFormat/>
    <w:rsid w:val="00EA236D"/>
    <w:rPr>
      <w:b/>
      <w:bCs/>
      <w:smallCaps/>
      <w:spacing w:val="5"/>
      <w:u w:val="singl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A236D"/>
    <w:pPr>
      <w:pBdr>
        <w:left w:val="single" w:sz="18" w:space="12" w:color="A5300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A5300F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A236D"/>
    <w:rPr>
      <w:rFonts w:asciiTheme="majorHAnsi" w:eastAsiaTheme="majorEastAsia" w:hAnsiTheme="majorHAnsi" w:cstheme="majorBidi"/>
      <w:color w:val="A5300F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sid w:val="00EA236D"/>
    <w:rPr>
      <w:b/>
      <w:bCs/>
      <w:i/>
      <w:iCs/>
    </w:rPr>
  </w:style>
  <w:style w:type="paragraph" w:styleId="NormalWeb">
    <w:name w:val="Normal (Web)"/>
    <w:basedOn w:val="Normal"/>
    <w:uiPriority w:val="99"/>
    <w:unhideWhenUsed/>
    <w:rsid w:val="00D07455"/>
    <w:rPr>
      <w:rFonts w:ascii="Times New Roman" w:hAnsi="Times New Roman" w:cs="Times New Roman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D07455"/>
    <w:rPr>
      <w:rFonts w:ascii="Rockwell" w:hAnsi="Rockwell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07455"/>
    <w:rPr>
      <w:rFonts w:ascii="Rockwell" w:hAnsi="Rockwell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07455"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07455"/>
    <w:rPr>
      <w:rFonts w:ascii="Rockwell" w:hAnsi="Rockwel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07455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07455"/>
    <w:rPr>
      <w:rFonts w:ascii="Rockwell" w:hAnsi="Rockwell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07455"/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07455"/>
    <w:rPr>
      <w:rFonts w:ascii="Rockwell" w:hAnsi="Rockwell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D07455"/>
    <w:pPr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07455"/>
    <w:rPr>
      <w:rFonts w:ascii="Rockwell" w:hAnsi="Rockwel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07455"/>
    <w:pPr>
      <w:spacing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07455"/>
    <w:rPr>
      <w:rFonts w:ascii="Rockwell" w:hAnsi="Rockwel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07455"/>
    <w:pPr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07455"/>
    <w:rPr>
      <w:rFonts w:ascii="Rockwell" w:hAnsi="Rockwell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D07455"/>
    <w:pPr>
      <w:spacing w:after="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D07455"/>
    <w:rPr>
      <w:rFonts w:ascii="Rockwell" w:hAnsi="Rockwel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D07455"/>
    <w:pPr>
      <w:spacing w:after="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D07455"/>
    <w:rPr>
      <w:rFonts w:ascii="Rockwell" w:hAnsi="Rockwell"/>
    </w:rPr>
  </w:style>
  <w:style w:type="paragraph" w:styleId="Sangranormal">
    <w:name w:val="Normal Indent"/>
    <w:basedOn w:val="Normal"/>
    <w:uiPriority w:val="99"/>
    <w:semiHidden/>
    <w:unhideWhenUsed/>
    <w:rsid w:val="00D07455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D07455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D07455"/>
    <w:rPr>
      <w:rFonts w:ascii="Rockwell" w:hAnsi="Rockwell"/>
    </w:rPr>
  </w:style>
  <w:style w:type="table" w:styleId="Tablamoderna">
    <w:name w:val="Table Contemporary"/>
    <w:basedOn w:val="Tablanormal"/>
    <w:uiPriority w:val="99"/>
    <w:semiHidden/>
    <w:unhideWhenUsed/>
    <w:rsid w:val="00D07455"/>
    <w:pPr>
      <w:ind w:firstLine="3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D07455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D0745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D07455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D07455"/>
    <w:rPr>
      <w:color w:val="000B4A" w:themeColor="accent2" w:themeShade="BF"/>
    </w:rPr>
    <w:tblPr>
      <w:tblStyleRowBandSize w:val="1"/>
      <w:tblStyleColBandSize w:val="1"/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D07455"/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D07455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D07455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D07455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D07455"/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D07455"/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D0745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2">
    <w:name w:val="List Table 2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D07455"/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3">
    <w:name w:val="List Table 3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D07455"/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D0745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D07455"/>
    <w:rPr>
      <w:color w:val="7B230B" w:themeColor="accent1" w:themeShade="BF"/>
    </w:r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D07455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00F64" w:themeColor="accent2"/>
        <w:bottom w:val="single" w:sz="4" w:space="0" w:color="000F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D07455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D07455"/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D07455"/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D07455"/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D0745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D07455"/>
    <w:rPr>
      <w:color w:val="7B23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D07455"/>
    <w:rPr>
      <w:color w:val="000B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D07455"/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D07455"/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D07455"/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D07455"/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D07455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D07455"/>
    <w:rPr>
      <w:rFonts w:ascii="Rockwell" w:hAnsi="Rockwell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D07455"/>
  </w:style>
  <w:style w:type="character" w:customStyle="1" w:styleId="SaludoCar">
    <w:name w:val="Saludo Car"/>
    <w:basedOn w:val="Fuentedeprrafopredeter"/>
    <w:link w:val="Saludo"/>
    <w:uiPriority w:val="99"/>
    <w:semiHidden/>
    <w:rsid w:val="00D07455"/>
    <w:rPr>
      <w:rFonts w:ascii="Rockwell" w:hAnsi="Rockwell"/>
    </w:rPr>
  </w:style>
  <w:style w:type="table" w:styleId="Tablaconcolumnas1">
    <w:name w:val="Table Columns 1"/>
    <w:basedOn w:val="Tablanormal"/>
    <w:uiPriority w:val="99"/>
    <w:semiHidden/>
    <w:unhideWhenUsed/>
    <w:rsid w:val="00D07455"/>
    <w:pPr>
      <w:ind w:firstLine="3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D07455"/>
    <w:pPr>
      <w:ind w:firstLine="3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D07455"/>
    <w:pPr>
      <w:ind w:firstLine="3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D07455"/>
    <w:pPr>
      <w:ind w:firstLine="3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D07455"/>
    <w:pPr>
      <w:ind w:firstLine="3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D07455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D07455"/>
    <w:rPr>
      <w:rFonts w:ascii="Rockwell" w:hAnsi="Rockwell"/>
    </w:rPr>
  </w:style>
  <w:style w:type="table" w:styleId="Tablabsica1">
    <w:name w:val="Table Simple 1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D07455"/>
    <w:pPr>
      <w:ind w:firstLine="3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D07455"/>
    <w:pPr>
      <w:ind w:firstLine="3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D07455"/>
    <w:pPr>
      <w:ind w:firstLine="3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D07455"/>
    <w:pPr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D07455"/>
    <w:pPr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D07455"/>
    <w:pPr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D07455"/>
    <w:pPr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D07455"/>
    <w:pPr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D07455"/>
    <w:pPr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D07455"/>
    <w:pPr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D07455"/>
    <w:pPr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D07455"/>
    <w:pPr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D07455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D07455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07455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D07455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D07455"/>
    <w:rPr>
      <w:rFonts w:ascii="Rockwell" w:hAnsi="Rockwell"/>
    </w:rPr>
  </w:style>
  <w:style w:type="table" w:styleId="Tablaconcuadrcula1">
    <w:name w:val="Table Grid 1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D07455"/>
    <w:pPr>
      <w:ind w:firstLine="3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D07455"/>
    <w:pPr>
      <w:ind w:firstLine="3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D07455"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D07455"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D07455"/>
    <w:pPr>
      <w:ind w:firstLine="3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D074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D07455"/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D07455"/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cuadrcula3">
    <w:name w:val="Grid Table 3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D07455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D07455"/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D074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D0745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D07455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D07455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D07455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D07455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D07455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D07455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D0745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D07455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D07455"/>
    <w:rPr>
      <w:color w:val="000B4A" w:themeColor="accent2" w:themeShade="BF"/>
    </w:rPr>
    <w:tblPr>
      <w:tblStyleRowBandSize w:val="1"/>
      <w:tblStyleColBandSize w:val="1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D07455"/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D07455"/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D07455"/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D07455"/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D07455"/>
    <w:pPr>
      <w:ind w:firstLine="3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D07455"/>
    <w:pPr>
      <w:ind w:firstLine="3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D07455"/>
    <w:pPr>
      <w:ind w:firstLine="3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D07455"/>
    <w:rPr>
      <w:rFonts w:ascii="Rockwell" w:hAnsi="Rockwell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07455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7455"/>
    <w:rPr>
      <w:rFonts w:ascii="Rockwell" w:hAnsi="Rockwell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D07455"/>
    <w:rPr>
      <w:rFonts w:ascii="Rockwell" w:hAnsi="Rockwell"/>
    </w:rPr>
  </w:style>
  <w:style w:type="table" w:styleId="Tablaconefectos3D1">
    <w:name w:val="Table 3D effects 1"/>
    <w:basedOn w:val="Tablanormal"/>
    <w:uiPriority w:val="99"/>
    <w:semiHidden/>
    <w:unhideWhenUsed/>
    <w:rsid w:val="00D07455"/>
    <w:pPr>
      <w:ind w:firstLine="3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D07455"/>
    <w:pPr>
      <w:ind w:firstLine="3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D07455"/>
    <w:pPr>
      <w:ind w:firstLine="3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D07455"/>
    <w:pPr>
      <w:ind w:firstLine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A236D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D07455"/>
    <w:rPr>
      <w:rFonts w:ascii="Rockwell" w:hAnsi="Rockwell"/>
      <w:color w:val="B26B0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D07455"/>
    <w:rPr>
      <w:rFonts w:ascii="Rockwell" w:hAnsi="Rockwell"/>
      <w:color w:val="6B9F25" w:themeColor="hyperlink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A236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742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hyperlink" Target="http://www.fao.org/zhc/detail-events/es/c/214216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hyperlink" Target="https://www.importancia.org/buena-alimentacion.php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hyperlink" Target="https://www.urosario.edu.co/Home/Principal/Orgullo-Rosarista/Destacados/Nutricion/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https://www.elmundo.es/yodona/lifestyle/2019/03/12/5c7d41f6fdddff15148b45a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masendocrino.com/alimentacion-saludable-metodo-del-plato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yfrade\AppData\Roaming\Microsoft\Templates\Peri&#243;dico%20de%20estilo%20de%20vida.dotx" TargetMode="External"/></Relationship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4278D3-A0D5-46F3-A13B-039798352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Periódico de estilo de vida</Template>
  <TotalTime>0</TotalTime>
  <Pages>1</Pages>
  <Words>631</Words>
  <Characters>3476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2020-06-24T23:12:00Z</dcterms:created>
  <dcterms:modified xsi:type="dcterms:W3CDTF">2020-06-24T23:21:00Z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