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4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4"/>
        <w:gridCol w:w="4789"/>
      </w:tblGrid>
      <w:tr w:rsidR="00A9325D" w:rsidRPr="008D3547" w14:paraId="2E5F3A0E" w14:textId="77777777" w:rsidTr="0024182E">
        <w:tc>
          <w:tcPr>
            <w:tcW w:w="14356" w:type="dxa"/>
            <w:gridSpan w:val="3"/>
            <w:shd w:val="clear" w:color="auto" w:fill="000F64" w:themeFill="accent2"/>
            <w:tcMar>
              <w:top w:w="792" w:type="dxa"/>
              <w:left w:w="115" w:type="dxa"/>
              <w:bottom w:w="792" w:type="dxa"/>
              <w:right w:w="115" w:type="dxa"/>
            </w:tcMar>
          </w:tcPr>
          <w:p w14:paraId="2A8AEAD2" w14:textId="0A7DA167" w:rsidR="00C63C9B" w:rsidRPr="008D3547" w:rsidRDefault="0092172D" w:rsidP="0024182E">
            <w:pPr>
              <w:pStyle w:val="Ttulo"/>
              <w:jc w:val="left"/>
            </w:pPr>
            <w:r w:rsidRPr="0092172D">
              <w:rPr>
                <w:sz w:val="48"/>
                <w:szCs w:val="48"/>
              </w:rPr>
              <w:t>la salud no es todo, pero todo no es nada si</w:t>
            </w:r>
            <w:r w:rsidR="00B86F1A">
              <w:rPr>
                <w:sz w:val="48"/>
                <w:szCs w:val="48"/>
              </w:rPr>
              <w:t>n</w:t>
            </w:r>
            <w:r w:rsidRPr="0092172D">
              <w:rPr>
                <w:sz w:val="48"/>
                <w:szCs w:val="48"/>
              </w:rPr>
              <w:t xml:space="preserve"> salud</w:t>
            </w:r>
            <w:r w:rsidRPr="00EE124B">
              <w:rPr>
                <w:rFonts w:ascii="Noto Sans" w:hAnsi="Noto Sans"/>
                <w:b/>
                <w:bCs/>
                <w:color w:val="000000"/>
                <w:sz w:val="72"/>
                <w:szCs w:val="72"/>
                <w:shd w:val="clear" w:color="auto" w:fill="FFFFFF"/>
              </w:rPr>
              <w:t xml:space="preserve"> </w:t>
            </w:r>
          </w:p>
        </w:tc>
      </w:tr>
      <w:tr w:rsidR="008B4F7C" w:rsidRPr="008D3547" w14:paraId="00FC803C" w14:textId="77777777" w:rsidTr="0024182E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642F4AB" w14:textId="0FD0865F" w:rsidR="00C63C9B" w:rsidRPr="008D3547" w:rsidRDefault="00F66E0C" w:rsidP="0024182E">
            <w:pPr>
              <w:pStyle w:val="Imgenes"/>
            </w:pPr>
            <w:r>
              <w:drawing>
                <wp:anchor distT="0" distB="0" distL="114300" distR="114300" simplePos="0" relativeHeight="251672576" behindDoc="0" locked="0" layoutInCell="1" allowOverlap="1" wp14:anchorId="4D45DD21" wp14:editId="158E335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40005</wp:posOffset>
                  </wp:positionV>
                  <wp:extent cx="2857500" cy="1475105"/>
                  <wp:effectExtent l="0" t="0" r="0" b="0"/>
                  <wp:wrapNone/>
                  <wp:docPr id="20" name="Imagen 20" descr="Todo lo que tienes que saber sobre la dieta cetogénica,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odo lo que tienes que saber sobre la dieta cetogénica,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375" cy="148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21B105D6" w14:textId="4CED7790" w:rsidR="00C63C9B" w:rsidRPr="008D3547" w:rsidRDefault="00F66E0C" w:rsidP="0024182E">
            <w:pPr>
              <w:pStyle w:val="Imgenes"/>
            </w:pPr>
            <w:r>
              <w:drawing>
                <wp:anchor distT="0" distB="0" distL="114300" distR="114300" simplePos="0" relativeHeight="251671552" behindDoc="0" locked="0" layoutInCell="1" allowOverlap="1" wp14:anchorId="2A14D658" wp14:editId="737CFE04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40006</wp:posOffset>
                  </wp:positionV>
                  <wp:extent cx="3295650" cy="1428750"/>
                  <wp:effectExtent l="0" t="0" r="0" b="0"/>
                  <wp:wrapNone/>
                  <wp:docPr id="19" name="Imagen 19" descr="Guías alimentarias para la población 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uías alimentarias para la población 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9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0E53298" w14:textId="1EF4024B" w:rsidR="00C63C9B" w:rsidRDefault="00F66E0C" w:rsidP="0024182E">
            <w:pPr>
              <w:pStyle w:val="Imgenes"/>
            </w:pPr>
            <w:r>
              <w:drawing>
                <wp:anchor distT="0" distB="0" distL="114300" distR="114300" simplePos="0" relativeHeight="251670528" behindDoc="0" locked="0" layoutInCell="1" allowOverlap="1" wp14:anchorId="1F00539D" wp14:editId="7DE12103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38735</wp:posOffset>
                  </wp:positionV>
                  <wp:extent cx="2524125" cy="1475740"/>
                  <wp:effectExtent l="0" t="0" r="9525" b="0"/>
                  <wp:wrapNone/>
                  <wp:docPr id="18" name="Imagen 18" descr="FUNCIONAN LAS DIETAS PARA ADELGAZAR? | Comida saludable, Comi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UNCIONAN LAS DIETAS PARA ADELGAZAR? | Comida saludable, Comi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836124" w14:textId="1B3C24FD" w:rsidR="00F66E0C" w:rsidRDefault="00F66E0C" w:rsidP="0024182E">
            <w:pPr>
              <w:pStyle w:val="Imgenes"/>
            </w:pPr>
          </w:p>
          <w:p w14:paraId="07512E0C" w14:textId="7746425D" w:rsidR="00F66E0C" w:rsidRDefault="00F66E0C" w:rsidP="0024182E">
            <w:pPr>
              <w:pStyle w:val="Imgenes"/>
            </w:pPr>
          </w:p>
          <w:p w14:paraId="186DE85A" w14:textId="2106C5A8" w:rsidR="00F66E0C" w:rsidRDefault="00F66E0C" w:rsidP="0024182E">
            <w:pPr>
              <w:pStyle w:val="Imgenes"/>
            </w:pPr>
          </w:p>
          <w:p w14:paraId="452F74C8" w14:textId="77777777" w:rsidR="00F66E0C" w:rsidRDefault="00F66E0C" w:rsidP="0024182E">
            <w:pPr>
              <w:pStyle w:val="Imgenes"/>
            </w:pPr>
          </w:p>
          <w:p w14:paraId="3A19AAD2" w14:textId="2C5C7B59" w:rsidR="00F66E0C" w:rsidRDefault="00F66E0C" w:rsidP="0024182E">
            <w:pPr>
              <w:pStyle w:val="Imgenes"/>
            </w:pPr>
          </w:p>
          <w:p w14:paraId="73BB3645" w14:textId="77777777" w:rsidR="00F66E0C" w:rsidRDefault="00F66E0C" w:rsidP="0024182E">
            <w:pPr>
              <w:pStyle w:val="Imgenes"/>
            </w:pPr>
          </w:p>
          <w:p w14:paraId="1F39A1AF" w14:textId="05BB0BAA" w:rsidR="00F66E0C" w:rsidRPr="008D3547" w:rsidRDefault="00F66E0C" w:rsidP="0024182E">
            <w:pPr>
              <w:pStyle w:val="Imgenes"/>
            </w:pPr>
          </w:p>
        </w:tc>
      </w:tr>
      <w:tr w:rsidR="0089340B" w:rsidRPr="008D3547" w14:paraId="28E8AF7D" w14:textId="77777777" w:rsidTr="00F22537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1D0201C" w14:textId="27F3E3A7" w:rsidR="0089340B" w:rsidRPr="008D3547" w:rsidRDefault="00F66E0C" w:rsidP="007F735D">
            <w:pPr>
              <w:pStyle w:val="Navegacin"/>
            </w:pPr>
            <w:r>
              <w:t>nutrición</w:t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86CD9B8" w14:textId="78B07F8F" w:rsidR="0089340B" w:rsidRPr="008D3547" w:rsidRDefault="00F66E0C" w:rsidP="007F735D">
            <w:pPr>
              <w:pStyle w:val="Navegacin"/>
            </w:pPr>
            <w:r>
              <w:t>come sano</w:t>
            </w:r>
          </w:p>
        </w:tc>
        <w:tc>
          <w:tcPr>
            <w:tcW w:w="4789" w:type="dxa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2E93D7C" w14:textId="70794DFF" w:rsidR="0089340B" w:rsidRPr="008D3547" w:rsidRDefault="00F66E0C" w:rsidP="007F735D">
            <w:pPr>
              <w:pStyle w:val="Navegacin"/>
            </w:pPr>
            <w:r>
              <w:t xml:space="preserve">= </w:t>
            </w:r>
            <w:r w:rsidR="00EE124B">
              <w:t xml:space="preserve">salud  </w:t>
            </w:r>
          </w:p>
        </w:tc>
      </w:tr>
    </w:tbl>
    <w:p w14:paraId="01A12867" w14:textId="685CE676" w:rsidR="00EB6CA7" w:rsidRPr="008D3547" w:rsidRDefault="00EB6CA7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23"/>
        <w:gridCol w:w="4031"/>
        <w:gridCol w:w="5602"/>
      </w:tblGrid>
      <w:tr w:rsidR="00C63C9B" w:rsidRPr="008D3547" w14:paraId="3C613AE8" w14:textId="77777777" w:rsidTr="00AD7773">
        <w:trPr>
          <w:jc w:val="center"/>
        </w:trPr>
        <w:tc>
          <w:tcPr>
            <w:tcW w:w="14456" w:type="dxa"/>
            <w:gridSpan w:val="3"/>
            <w:tcMar>
              <w:top w:w="72" w:type="dxa"/>
              <w:bottom w:w="72" w:type="dxa"/>
            </w:tcMar>
            <w:vAlign w:val="center"/>
          </w:tcPr>
          <w:p w14:paraId="1E97B0AA" w14:textId="051B93E3" w:rsidR="00C63C9B" w:rsidRPr="00EE124B" w:rsidRDefault="00EE124B" w:rsidP="00CA2061">
            <w:pPr>
              <w:pStyle w:val="Ttulo1"/>
              <w:rPr>
                <w:sz w:val="96"/>
              </w:rPr>
            </w:pPr>
            <w:r w:rsidRPr="00EE124B">
              <w:rPr>
                <w:sz w:val="96"/>
              </w:rPr>
              <w:t>tu salud es lo primero</w:t>
            </w:r>
          </w:p>
        </w:tc>
      </w:tr>
      <w:tr w:rsidR="00EB6CA7" w:rsidRPr="008D3547" w14:paraId="04A0CC5A" w14:textId="77777777" w:rsidTr="00AD7773">
        <w:trPr>
          <w:jc w:val="center"/>
        </w:trPr>
        <w:tc>
          <w:tcPr>
            <w:tcW w:w="14456" w:type="dxa"/>
            <w:gridSpan w:val="3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0312D5CD" w14:textId="3A2DF303" w:rsidR="00EE124B" w:rsidRPr="001A16B5" w:rsidRDefault="001A16B5" w:rsidP="00F868E0">
            <w:pPr>
              <w:ind w:firstLine="0"/>
              <w:rPr>
                <w:rFonts w:ascii="Noto Sans" w:hAnsi="Noto Sans"/>
                <w:b/>
                <w:bCs/>
                <w:color w:val="000000"/>
                <w:sz w:val="72"/>
                <w:szCs w:val="72"/>
              </w:rPr>
            </w:pPr>
            <w:r w:rsidRPr="001A16B5">
              <w:rPr>
                <w:rFonts w:ascii="Arial" w:hAnsi="Arial" w:cs="Arial"/>
                <w:color w:val="222222"/>
                <w:sz w:val="72"/>
                <w:szCs w:val="72"/>
                <w:shd w:val="clear" w:color="auto" w:fill="FFFFFF"/>
              </w:rPr>
              <w:t>¿Qué es una alimentación saludable?</w:t>
            </w:r>
          </w:p>
        </w:tc>
      </w:tr>
      <w:tr w:rsidR="00F22537" w:rsidRPr="008D3547" w14:paraId="36F9FB42" w14:textId="77777777" w:rsidTr="00AD7773">
        <w:trPr>
          <w:jc w:val="center"/>
        </w:trPr>
        <w:tc>
          <w:tcPr>
            <w:tcW w:w="8854" w:type="dxa"/>
            <w:gridSpan w:val="2"/>
            <w:tcMar>
              <w:top w:w="360" w:type="dxa"/>
            </w:tcMar>
          </w:tcPr>
          <w:p w14:paraId="27CC58FD" w14:textId="54FC49A1" w:rsidR="00F22537" w:rsidRPr="008D3547" w:rsidRDefault="001A16B5" w:rsidP="007F6FCF">
            <w:pPr>
              <w:pStyle w:val="Imgenes"/>
            </w:pPr>
            <w:r>
              <w:drawing>
                <wp:anchor distT="0" distB="0" distL="114300" distR="114300" simplePos="0" relativeHeight="251664384" behindDoc="0" locked="0" layoutInCell="1" allowOverlap="1" wp14:anchorId="794ACB40" wp14:editId="113CFC2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-220980</wp:posOffset>
                  </wp:positionV>
                  <wp:extent cx="5438140" cy="2486025"/>
                  <wp:effectExtent l="0" t="0" r="0" b="9525"/>
                  <wp:wrapNone/>
                  <wp:docPr id="8" name="Imagen 8" descr="Bajos carbohidratos para principi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jos carbohidratos para principi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321" cy="248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02" w:type="dxa"/>
            <w:tcMar>
              <w:top w:w="360" w:type="dxa"/>
            </w:tcMar>
          </w:tcPr>
          <w:p w14:paraId="7DAA698A" w14:textId="3B8F75E6" w:rsidR="001A16B5" w:rsidRPr="001A16B5" w:rsidRDefault="001A16B5" w:rsidP="001A16B5">
            <w:pPr>
              <w:shd w:val="clear" w:color="auto" w:fill="FFFFFF"/>
              <w:spacing w:before="100" w:beforeAutospacing="1" w:after="100" w:afterAutospacing="1"/>
              <w:ind w:left="720" w:firstLine="0"/>
              <w:rPr>
                <w:rFonts w:ascii="Aharoni" w:hAnsi="Aharoni" w:cs="Aharoni"/>
                <w:color w:val="222222"/>
                <w:shd w:val="clear" w:color="auto" w:fill="FFFFFF"/>
              </w:rPr>
            </w:pP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Una </w:t>
            </w:r>
            <w:r w:rsidRPr="001A16B5">
              <w:rPr>
                <w:rFonts w:ascii="Aharoni" w:hAnsi="Aharoni" w:cs="Aharoni" w:hint="cs"/>
                <w:b/>
                <w:bCs/>
                <w:color w:val="222222"/>
                <w:shd w:val="clear" w:color="auto" w:fill="FFFFFF"/>
              </w:rPr>
              <w:t>alimentación saludable</w:t>
            </w: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 consiste en ingerir una variedad de alimentos que te brinden los nutrientes que necesitas para mantenerte san</w:t>
            </w:r>
            <w:r w:rsidR="00B86F1A">
              <w:rPr>
                <w:rFonts w:ascii="Aharoni" w:hAnsi="Aharoni" w:cs="Aharoni"/>
                <w:color w:val="222222"/>
                <w:shd w:val="clear" w:color="auto" w:fill="FFFFFF"/>
              </w:rPr>
              <w:t>o</w:t>
            </w: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, sentirte bien y </w:t>
            </w:r>
            <w:r w:rsidRPr="001A16B5">
              <w:rPr>
                <w:rFonts w:ascii="Aharoni" w:hAnsi="Aharoni" w:cs="Aharoni" w:hint="cs"/>
                <w:b/>
                <w:bCs/>
                <w:color w:val="222222"/>
                <w:shd w:val="clear" w:color="auto" w:fill="FFFFFF"/>
              </w:rPr>
              <w:t>tener</w:t>
            </w: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 energía.</w:t>
            </w:r>
          </w:p>
          <w:p w14:paraId="1652321D" w14:textId="74B97042" w:rsidR="001A16B5" w:rsidRPr="001A16B5" w:rsidRDefault="001A16B5" w:rsidP="001A16B5">
            <w:pPr>
              <w:shd w:val="clear" w:color="auto" w:fill="FFFFFF"/>
              <w:spacing w:before="100" w:beforeAutospacing="1" w:after="100" w:afterAutospacing="1"/>
              <w:ind w:left="720" w:firstLine="0"/>
              <w:rPr>
                <w:rFonts w:ascii="Aharoni" w:hAnsi="Aharoni" w:cs="Aharoni"/>
                <w:color w:val="222222"/>
                <w:shd w:val="clear" w:color="auto" w:fill="FFFFFF"/>
              </w:rPr>
            </w:pP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Estos nutrientes incluyen las proteínas, los carbohidratos, las grasas, el agua, las vitaminas y los minerales.</w:t>
            </w:r>
          </w:p>
          <w:p w14:paraId="2B96103F" w14:textId="09148CB1" w:rsidR="00F22537" w:rsidRPr="008D3547" w:rsidRDefault="001A16B5" w:rsidP="001A16B5">
            <w:pPr>
              <w:shd w:val="clear" w:color="auto" w:fill="FFFFFF"/>
              <w:spacing w:before="100" w:beforeAutospacing="1" w:after="100" w:afterAutospacing="1"/>
              <w:ind w:left="720" w:firstLine="0"/>
            </w:pP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La nutrición es importante para todos</w:t>
            </w:r>
          </w:p>
        </w:tc>
      </w:tr>
      <w:tr w:rsidR="00F22537" w:rsidRPr="008D3547" w14:paraId="4D2F20D5" w14:textId="77777777" w:rsidTr="00AD7773">
        <w:trPr>
          <w:trHeight w:val="780"/>
          <w:jc w:val="center"/>
        </w:trPr>
        <w:tc>
          <w:tcPr>
            <w:tcW w:w="14456" w:type="dxa"/>
            <w:gridSpan w:val="3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2F28D98F" w14:textId="3E8A341B" w:rsidR="00F22537" w:rsidRPr="008D3547" w:rsidRDefault="00F22537" w:rsidP="00F868E0">
            <w:pPr>
              <w:ind w:firstLine="0"/>
            </w:pPr>
          </w:p>
        </w:tc>
      </w:tr>
      <w:tr w:rsidR="00AD7773" w:rsidRPr="008D3547" w14:paraId="6C8D8389" w14:textId="77777777" w:rsidTr="00AD7773">
        <w:trPr>
          <w:gridAfter w:val="2"/>
          <w:wAfter w:w="9633" w:type="dxa"/>
          <w:trHeight w:val="3907"/>
          <w:jc w:val="center"/>
        </w:trPr>
        <w:tc>
          <w:tcPr>
            <w:tcW w:w="4823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694B0B06" w14:textId="61864F8E" w:rsidR="00AD7773" w:rsidRDefault="00F66E0C" w:rsidP="0075685A">
            <w:pPr>
              <w:pStyle w:val="Imgenes"/>
            </w:pPr>
            <w:r>
              <w:drawing>
                <wp:anchor distT="0" distB="0" distL="114300" distR="114300" simplePos="0" relativeHeight="251668480" behindDoc="0" locked="0" layoutInCell="1" allowOverlap="1" wp14:anchorId="41A5CECB" wp14:editId="51D397F6">
                  <wp:simplePos x="0" y="0"/>
                  <wp:positionH relativeFrom="column">
                    <wp:posOffset>-207645</wp:posOffset>
                  </wp:positionH>
                  <wp:positionV relativeFrom="paragraph">
                    <wp:posOffset>44450</wp:posOffset>
                  </wp:positionV>
                  <wp:extent cx="9258300" cy="4257675"/>
                  <wp:effectExtent l="0" t="0" r="0" b="9525"/>
                  <wp:wrapNone/>
                  <wp:docPr id="16" name="Imagen 16" descr="El plato que Harvard recomiendo para vivir salud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 plato que Harvard recomiendo para vivir saluda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7" r="1584" b="16949"/>
                          <a:stretch/>
                        </pic:blipFill>
                        <pic:spPr bwMode="auto">
                          <a:xfrm>
                            <a:off x="0" y="0"/>
                            <a:ext cx="925830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DFDDB" w14:textId="77777777" w:rsidR="00AD7773" w:rsidRDefault="00AD7773" w:rsidP="0075685A">
            <w:pPr>
              <w:pStyle w:val="Imgenes"/>
            </w:pPr>
          </w:p>
          <w:p w14:paraId="6473920D" w14:textId="77777777" w:rsidR="00AD7773" w:rsidRDefault="00AD7773" w:rsidP="0075685A">
            <w:pPr>
              <w:pStyle w:val="Imgenes"/>
            </w:pPr>
          </w:p>
          <w:p w14:paraId="43F88577" w14:textId="61BFD3D8" w:rsidR="00AD7773" w:rsidRDefault="00AD7773" w:rsidP="0075685A">
            <w:pPr>
              <w:pStyle w:val="Imgenes"/>
            </w:pPr>
          </w:p>
          <w:p w14:paraId="1469DC45" w14:textId="2DAF5210" w:rsidR="00AD7773" w:rsidRDefault="00AD7773" w:rsidP="0075685A">
            <w:pPr>
              <w:pStyle w:val="Imgenes"/>
            </w:pPr>
          </w:p>
          <w:p w14:paraId="3058063D" w14:textId="660C8DD8" w:rsidR="00AD7773" w:rsidRDefault="00AD7773" w:rsidP="0075685A">
            <w:pPr>
              <w:pStyle w:val="Imgenes"/>
            </w:pPr>
          </w:p>
          <w:p w14:paraId="1F99A113" w14:textId="56FDC42E" w:rsidR="00AD7773" w:rsidRDefault="00AC787E" w:rsidP="0075685A">
            <w:pPr>
              <w:pStyle w:val="Imgenes"/>
            </w:pPr>
            <w: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870F17" wp14:editId="1F67DB13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22225</wp:posOffset>
                      </wp:positionV>
                      <wp:extent cx="1733550" cy="1095375"/>
                      <wp:effectExtent l="0" t="0" r="19050" b="28575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731C14" w14:textId="64936BD2" w:rsidR="00AC787E" w:rsidRPr="00AC787E" w:rsidRDefault="00AC787E" w:rsidP="00AC787E">
                                  <w:pPr>
                                    <w:ind w:firstLine="0"/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 xml:space="preserve">Use aceites saludables (como de oliva o </w:t>
                                  </w:r>
                                  <w:r w:rsidRPr="00AC787E"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Coco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)</w:t>
                                  </w:r>
                                  <w:r w:rsidRPr="00AC787E"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 xml:space="preserve"> para cocinar, en ensaladas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. Limite la margarina, evite las grasas trans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870F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26" type="#_x0000_t202" style="position:absolute;margin-left:11.4pt;margin-top:1.75pt;width:136.5pt;height:8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" fillcolor="white [3201]" strokeweight=".5pt">
                      <v:textbox>
                        <w:txbxContent>
                          <w:p w14:paraId="30731C14" w14:textId="64936BD2" w:rsidR="00AC787E" w:rsidRPr="00AC787E" w:rsidRDefault="00AC787E" w:rsidP="00AC787E">
                            <w:pPr>
                              <w:ind w:firstLine="0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Use aceites saludables (como de oliva o </w:t>
                            </w:r>
                            <w:r w:rsidRPr="00AC787E">
                              <w:rPr>
                                <w:sz w:val="22"/>
                                <w:szCs w:val="22"/>
                                <w:lang w:val="es-CL"/>
                              </w:rPr>
                              <w:t>Coco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)</w:t>
                            </w:r>
                            <w:r w:rsidRPr="00AC787E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 para cocinar, en ensaladas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. Limite la margarina, evite las grasas trans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9B1930" w14:textId="40A03D4C" w:rsidR="00AD7773" w:rsidRDefault="00AD7773" w:rsidP="0075685A">
            <w:pPr>
              <w:pStyle w:val="Imgenes"/>
            </w:pPr>
          </w:p>
          <w:p w14:paraId="2ACD7D0A" w14:textId="3F34AEAA" w:rsidR="00AD7773" w:rsidRDefault="00AD7773" w:rsidP="0075685A">
            <w:pPr>
              <w:pStyle w:val="Imgenes"/>
            </w:pPr>
          </w:p>
          <w:p w14:paraId="235C76F1" w14:textId="22860BB3" w:rsidR="00AD7773" w:rsidRDefault="00AD7773" w:rsidP="0075685A">
            <w:pPr>
              <w:pStyle w:val="Imgenes"/>
            </w:pPr>
          </w:p>
          <w:p w14:paraId="4FAE015D" w14:textId="4077142F" w:rsidR="00AD7773" w:rsidRDefault="00AD7773" w:rsidP="0075685A">
            <w:pPr>
              <w:pStyle w:val="Imgenes"/>
            </w:pPr>
          </w:p>
          <w:p w14:paraId="347609C3" w14:textId="0EA227B0" w:rsidR="00AD7773" w:rsidRDefault="00AD7773" w:rsidP="0075685A">
            <w:pPr>
              <w:pStyle w:val="Imgenes"/>
            </w:pPr>
          </w:p>
          <w:p w14:paraId="4284D5DE" w14:textId="02C8EFDF" w:rsidR="00AD7773" w:rsidRDefault="00AD7773" w:rsidP="0075685A">
            <w:pPr>
              <w:pStyle w:val="Imgenes"/>
            </w:pPr>
          </w:p>
          <w:p w14:paraId="0B509F88" w14:textId="1DAA0E1A" w:rsidR="00AD7773" w:rsidRDefault="00AD7773" w:rsidP="0075685A">
            <w:pPr>
              <w:pStyle w:val="Imgenes"/>
            </w:pPr>
          </w:p>
          <w:p w14:paraId="693F3ABC" w14:textId="77777777" w:rsidR="00AD7773" w:rsidRDefault="00AD7773" w:rsidP="0075685A">
            <w:pPr>
              <w:pStyle w:val="Imgenes"/>
            </w:pPr>
          </w:p>
          <w:p w14:paraId="2A2ADC29" w14:textId="151D08E3" w:rsidR="00AD7773" w:rsidRDefault="00AD7773" w:rsidP="0075685A">
            <w:pPr>
              <w:pStyle w:val="Imgenes"/>
            </w:pPr>
          </w:p>
          <w:p w14:paraId="228631A2" w14:textId="77777777" w:rsidR="00AD7773" w:rsidRDefault="00AD7773" w:rsidP="0075685A">
            <w:pPr>
              <w:pStyle w:val="Imgenes"/>
            </w:pPr>
          </w:p>
          <w:p w14:paraId="328C6369" w14:textId="77777777" w:rsidR="00AD7773" w:rsidRDefault="00AD7773" w:rsidP="0075685A">
            <w:pPr>
              <w:pStyle w:val="Imgenes"/>
            </w:pPr>
          </w:p>
          <w:p w14:paraId="6456F8FA" w14:textId="77777777" w:rsidR="00AD7773" w:rsidRDefault="00AD7773" w:rsidP="0075685A">
            <w:pPr>
              <w:pStyle w:val="Imgenes"/>
            </w:pPr>
          </w:p>
          <w:p w14:paraId="7C2C105A" w14:textId="77777777" w:rsidR="00AD7773" w:rsidRDefault="00AD7773" w:rsidP="0075685A">
            <w:pPr>
              <w:pStyle w:val="Imgenes"/>
            </w:pPr>
          </w:p>
          <w:p w14:paraId="596DDBFD" w14:textId="1A5AB0DB" w:rsidR="00AD7773" w:rsidRDefault="00AD7773" w:rsidP="0075685A">
            <w:pPr>
              <w:pStyle w:val="Imgenes"/>
            </w:pPr>
          </w:p>
          <w:p w14:paraId="3EFD6495" w14:textId="77777777" w:rsidR="00AD7773" w:rsidRDefault="00AD7773" w:rsidP="0075685A">
            <w:pPr>
              <w:pStyle w:val="Imgenes"/>
            </w:pPr>
          </w:p>
          <w:p w14:paraId="539FB691" w14:textId="77777777" w:rsidR="00AD7773" w:rsidRDefault="00AD7773" w:rsidP="0075685A">
            <w:pPr>
              <w:pStyle w:val="Imgenes"/>
            </w:pPr>
          </w:p>
          <w:p w14:paraId="755AD8E3" w14:textId="77777777" w:rsidR="00AD7773" w:rsidRDefault="00AD7773" w:rsidP="0075685A">
            <w:pPr>
              <w:pStyle w:val="Imgenes"/>
            </w:pPr>
          </w:p>
          <w:p w14:paraId="0B2D8680" w14:textId="5AF215FA" w:rsidR="00AD7773" w:rsidRPr="008D3547" w:rsidRDefault="00AD7773" w:rsidP="0075685A">
            <w:pPr>
              <w:pStyle w:val="Imgenes"/>
            </w:pPr>
          </w:p>
        </w:tc>
      </w:tr>
      <w:tr w:rsidR="00AD7773" w:rsidRPr="008D3547" w14:paraId="0B8D17D3" w14:textId="77777777" w:rsidTr="00AD7773">
        <w:trPr>
          <w:gridAfter w:val="2"/>
          <w:wAfter w:w="9633" w:type="dxa"/>
          <w:jc w:val="center"/>
        </w:trPr>
        <w:tc>
          <w:tcPr>
            <w:tcW w:w="4823" w:type="dxa"/>
            <w:tcBorders>
              <w:left w:val="single" w:sz="4" w:space="0" w:color="auto"/>
            </w:tcBorders>
          </w:tcPr>
          <w:p w14:paraId="51718877" w14:textId="1441F46F" w:rsidR="00AD7773" w:rsidRPr="008D3547" w:rsidRDefault="00574795" w:rsidP="00AA5D1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CDE4C7" wp14:editId="13A127D6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106680</wp:posOffset>
                      </wp:positionV>
                      <wp:extent cx="5038725" cy="676275"/>
                      <wp:effectExtent l="0" t="0" r="28575" b="28575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387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6D03F4" w14:textId="77777777" w:rsidR="00F66E0C" w:rsidRDefault="00F66E0C" w:rsidP="006F41AC">
                                  <w:pPr>
                                    <w:ind w:firstLine="0"/>
                                  </w:pPr>
                                </w:p>
                                <w:p w14:paraId="003D9D5B" w14:textId="1DE06F63" w:rsidR="00F66E0C" w:rsidRPr="00F66E0C" w:rsidRDefault="00574795" w:rsidP="004031D0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¿</w:t>
                                  </w:r>
                                  <w:r w:rsidR="00F66E0C">
                                    <w:rPr>
                                      <w:sz w:val="48"/>
                                      <w:szCs w:val="48"/>
                                    </w:rPr>
                                    <w:t xml:space="preserve">Entonces que es mejor para </w:t>
                                  </w: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mí?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DE4C7" id="Cuadro de texto 21" o:spid="_x0000_s1027" type="#_x0000_t202" style="position:absolute;left:0;text-align:left;margin-left:-8.1pt;margin-top:8.4pt;width:396.7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" filled="f" strokeweight=".5pt">
                      <v:textbox>
                        <w:txbxContent>
                          <w:p w14:paraId="5B6D03F4" w14:textId="77777777" w:rsidR="00F66E0C" w:rsidRDefault="00F66E0C" w:rsidP="006F41AC">
                            <w:pPr>
                              <w:ind w:firstLine="0"/>
                            </w:pPr>
                          </w:p>
                          <w:p w14:paraId="003D9D5B" w14:textId="1DE06F63" w:rsidR="00F66E0C" w:rsidRPr="00F66E0C" w:rsidRDefault="00574795" w:rsidP="004031D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¿</w:t>
                            </w:r>
                            <w:r w:rsidR="00F66E0C">
                              <w:rPr>
                                <w:sz w:val="48"/>
                                <w:szCs w:val="48"/>
                              </w:rPr>
                              <w:t xml:space="preserve">Entonces que es mejor para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mí?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A5BCD88" w14:textId="01EA66C9" w:rsidR="00F66E0C" w:rsidRDefault="001846D2" w:rsidP="006F41AC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C271C4" wp14:editId="3B8BC185">
                <wp:simplePos x="0" y="0"/>
                <wp:positionH relativeFrom="column">
                  <wp:posOffset>5551805</wp:posOffset>
                </wp:positionH>
                <wp:positionV relativeFrom="paragraph">
                  <wp:posOffset>99060</wp:posOffset>
                </wp:positionV>
                <wp:extent cx="3657600" cy="50482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A1097" w14:textId="64788729" w:rsidR="001846D2" w:rsidRPr="001846D2" w:rsidRDefault="001846D2" w:rsidP="001846D2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CL"/>
                              </w:rPr>
                              <w:t xml:space="preserve">Recomendaciones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271C4" id="Cuadro de texto 13" o:spid="_x0000_s1028" type="#_x0000_t202" style="position:absolute;margin-left:437.15pt;margin-top:7.8pt;width:4in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deXAIAAMI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" fillcolor="window" strokeweight=".5pt">
                <v:textbox>
                  <w:txbxContent>
                    <w:p w14:paraId="04BA1097" w14:textId="64788729" w:rsidR="001846D2" w:rsidRPr="001846D2" w:rsidRDefault="001846D2" w:rsidP="001846D2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sz w:val="36"/>
                          <w:szCs w:val="36"/>
                          <w:lang w:val="es-CL"/>
                        </w:rPr>
                        <w:t xml:space="preserve">Recomendaciones </w:t>
                      </w:r>
                    </w:p>
                  </w:txbxContent>
                </v:textbox>
              </v:shape>
            </w:pict>
          </mc:Fallback>
        </mc:AlternateContent>
      </w:r>
    </w:p>
    <w:p w14:paraId="4EE60CDA" w14:textId="4017D685" w:rsidR="00F66E0C" w:rsidRDefault="00F66E0C" w:rsidP="006F41AC">
      <w:pPr>
        <w:ind w:firstLine="0"/>
      </w:pPr>
    </w:p>
    <w:p w14:paraId="78107C1D" w14:textId="1FA7C2D7" w:rsidR="00F66E0C" w:rsidRDefault="00CD6890" w:rsidP="006F41AC">
      <w:pPr>
        <w:ind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4E0D3E" wp14:editId="4FC67897">
            <wp:simplePos x="0" y="0"/>
            <wp:positionH relativeFrom="column">
              <wp:posOffset>113029</wp:posOffset>
            </wp:positionH>
            <wp:positionV relativeFrom="paragraph">
              <wp:posOffset>150495</wp:posOffset>
            </wp:positionV>
            <wp:extent cx="5038725" cy="2333625"/>
            <wp:effectExtent l="0" t="0" r="9525" b="9525"/>
            <wp:wrapNone/>
            <wp:docPr id="9" name="Imagen 9" descr="Diferentes platos saludables | 🥇 Mira el Ganador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ferentes platos saludables | 🥇 Mira el Ganador |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17"/>
                    <a:stretch/>
                  </pic:blipFill>
                  <pic:spPr bwMode="auto">
                    <a:xfrm>
                      <a:off x="0" y="0"/>
                      <a:ext cx="5038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DC937" w14:textId="51338977" w:rsidR="00F66E0C" w:rsidRDefault="001846D2" w:rsidP="006F41AC">
      <w:pPr>
        <w:ind w:firstLine="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B67A716" wp14:editId="7AC6AB6E">
            <wp:simplePos x="0" y="0"/>
            <wp:positionH relativeFrom="column">
              <wp:posOffset>6170930</wp:posOffset>
            </wp:positionH>
            <wp:positionV relativeFrom="paragraph">
              <wp:posOffset>142875</wp:posOffset>
            </wp:positionV>
            <wp:extent cx="2133600" cy="2000250"/>
            <wp:effectExtent l="0" t="0" r="0" b="0"/>
            <wp:wrapNone/>
            <wp:docPr id="6" name="Imagen 6" descr="Adelgazá sin Efectos Rebote, Dieta 3x1 Efectiva - Hazlo...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elgazá sin Efectos Rebote, Dieta 3x1 Efectiva - Hazlo... en Taringa!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7" t="11811" r="21632" b="4725"/>
                    <a:stretch/>
                  </pic:blipFill>
                  <pic:spPr bwMode="auto">
                    <a:xfrm>
                      <a:off x="0" y="0"/>
                      <a:ext cx="213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D8AD2" w14:textId="566797DB" w:rsidR="00F66E0C" w:rsidRDefault="00F66E0C" w:rsidP="006F41AC">
      <w:pPr>
        <w:ind w:firstLine="0"/>
      </w:pPr>
    </w:p>
    <w:p w14:paraId="441AE182" w14:textId="33351C92" w:rsidR="00F66E0C" w:rsidRDefault="001846D2" w:rsidP="006F41AC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83A28E" wp14:editId="1AC3563B">
                <wp:simplePos x="0" y="0"/>
                <wp:positionH relativeFrom="column">
                  <wp:posOffset>8305800</wp:posOffset>
                </wp:positionH>
                <wp:positionV relativeFrom="paragraph">
                  <wp:posOffset>160020</wp:posOffset>
                </wp:positionV>
                <wp:extent cx="904875" cy="40957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9C7EC" w14:textId="77777777" w:rsidR="001846D2" w:rsidRPr="001846D2" w:rsidRDefault="001846D2" w:rsidP="001846D2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1846D2">
                              <w:rPr>
                                <w:sz w:val="36"/>
                                <w:szCs w:val="36"/>
                                <w:lang w:val="es-CL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3A28E" id="Cuadro de texto 10" o:spid="_x0000_s1029" type="#_x0000_t202" style="position:absolute;margin-left:654pt;margin-top:12.6pt;width:71.25pt;height:3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" fillcolor="window" strokeweight=".5pt">
                <v:textbox>
                  <w:txbxContent>
                    <w:p w14:paraId="5449C7EC" w14:textId="77777777" w:rsidR="001846D2" w:rsidRPr="001846D2" w:rsidRDefault="001846D2" w:rsidP="001846D2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 w:rsidRPr="001846D2">
                        <w:rPr>
                          <w:sz w:val="36"/>
                          <w:szCs w:val="36"/>
                          <w:lang w:val="es-CL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</w:p>
    <w:p w14:paraId="745BB40F" w14:textId="6160CD7E" w:rsidR="00F66E0C" w:rsidRDefault="003117CC" w:rsidP="006F41AC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E08964" wp14:editId="4E48E4B9">
                <wp:simplePos x="0" y="0"/>
                <wp:positionH relativeFrom="column">
                  <wp:posOffset>5151755</wp:posOffset>
                </wp:positionH>
                <wp:positionV relativeFrom="paragraph">
                  <wp:posOffset>44450</wp:posOffset>
                </wp:positionV>
                <wp:extent cx="1009650" cy="4095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3AF0F" w14:textId="199FED13" w:rsidR="001846D2" w:rsidRPr="001846D2" w:rsidRDefault="001846D2">
                            <w:pPr>
                              <w:rPr>
                                <w:sz w:val="40"/>
                                <w:szCs w:val="40"/>
                                <w:lang w:val="es-C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s-CL"/>
                              </w:rPr>
                              <w:t>7</w:t>
                            </w:r>
                            <w:r w:rsidRPr="001846D2">
                              <w:rPr>
                                <w:sz w:val="40"/>
                                <w:szCs w:val="40"/>
                                <w:lang w:val="es-CL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08964" id="Cuadro de texto 7" o:spid="_x0000_s1030" type="#_x0000_t202" style="position:absolute;margin-left:405.65pt;margin-top:3.5pt;width:79.5pt;height:32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" fillcolor="white [3201]" strokeweight=".5pt">
                <v:textbox>
                  <w:txbxContent>
                    <w:p w14:paraId="4893AF0F" w14:textId="199FED13" w:rsidR="001846D2" w:rsidRPr="001846D2" w:rsidRDefault="001846D2">
                      <w:pPr>
                        <w:rPr>
                          <w:sz w:val="40"/>
                          <w:szCs w:val="40"/>
                          <w:lang w:val="es-CL"/>
                        </w:rPr>
                      </w:pPr>
                      <w:r>
                        <w:rPr>
                          <w:sz w:val="40"/>
                          <w:szCs w:val="40"/>
                          <w:lang w:val="es-CL"/>
                        </w:rPr>
                        <w:t>7</w:t>
                      </w:r>
                      <w:r w:rsidRPr="001846D2">
                        <w:rPr>
                          <w:sz w:val="40"/>
                          <w:szCs w:val="40"/>
                          <w:lang w:val="es-CL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</w:p>
    <w:p w14:paraId="0C5BCD1C" w14:textId="6D7CA207" w:rsidR="00F66E0C" w:rsidRDefault="00F66E0C" w:rsidP="006F41AC">
      <w:pPr>
        <w:ind w:firstLine="0"/>
      </w:pPr>
    </w:p>
    <w:p w14:paraId="21CD0744" w14:textId="53A9F166" w:rsidR="00F66E0C" w:rsidRDefault="003117CC" w:rsidP="006F41AC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1BD175" wp14:editId="3AB8C736">
                <wp:simplePos x="0" y="0"/>
                <wp:positionH relativeFrom="column">
                  <wp:posOffset>5161280</wp:posOffset>
                </wp:positionH>
                <wp:positionV relativeFrom="paragraph">
                  <wp:posOffset>95885</wp:posOffset>
                </wp:positionV>
                <wp:extent cx="1009650" cy="228600"/>
                <wp:effectExtent l="0" t="19050" r="38100" b="38100"/>
                <wp:wrapNone/>
                <wp:docPr id="11" name="Flecha: a l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0C49E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1" o:spid="_x0000_s1026" type="#_x0000_t13" style="position:absolute;margin-left:406.4pt;margin-top:7.55pt;width:79.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" adj="19155" fillcolor="#a5300f [3204]" strokecolor="#511707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F04A5C" wp14:editId="40470752">
                <wp:simplePos x="0" y="0"/>
                <wp:positionH relativeFrom="column">
                  <wp:posOffset>8352155</wp:posOffset>
                </wp:positionH>
                <wp:positionV relativeFrom="paragraph">
                  <wp:posOffset>57785</wp:posOffset>
                </wp:positionV>
                <wp:extent cx="904875" cy="180975"/>
                <wp:effectExtent l="19050" t="19050" r="28575" b="47625"/>
                <wp:wrapNone/>
                <wp:docPr id="12" name="Flecha: hacia la izqui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934E7F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2" o:spid="_x0000_s1026" type="#_x0000_t66" style="position:absolute;margin-left:657.65pt;margin-top:4.55pt;width:71.25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" adj="2160" fillcolor="#a5300f [3204]" strokecolor="#511707 [1604]" strokeweight="1pt"/>
            </w:pict>
          </mc:Fallback>
        </mc:AlternateContent>
      </w:r>
    </w:p>
    <w:p w14:paraId="0A4FE04C" w14:textId="682C8E93" w:rsidR="00F66E0C" w:rsidRDefault="00F66E0C" w:rsidP="006F41AC">
      <w:pPr>
        <w:ind w:firstLine="0"/>
      </w:pPr>
    </w:p>
    <w:p w14:paraId="3814CFDF" w14:textId="6A4FE176" w:rsidR="00F66E0C" w:rsidRDefault="00F66E0C" w:rsidP="006F41AC">
      <w:pPr>
        <w:ind w:firstLine="0"/>
      </w:pPr>
    </w:p>
    <w:p w14:paraId="2D6C0CD2" w14:textId="6EC28068" w:rsidR="00F66E0C" w:rsidRDefault="00F66E0C" w:rsidP="006F41AC">
      <w:pPr>
        <w:ind w:firstLine="0"/>
      </w:pPr>
    </w:p>
    <w:p w14:paraId="5F6EDB14" w14:textId="7A179E60" w:rsidR="00F66E0C" w:rsidRDefault="00F66E0C" w:rsidP="006F41AC">
      <w:pPr>
        <w:ind w:firstLine="0"/>
      </w:pPr>
    </w:p>
    <w:tbl>
      <w:tblPr>
        <w:tblStyle w:val="Tablaconcuadrcula"/>
        <w:tblW w:w="14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4"/>
        <w:gridCol w:w="4789"/>
      </w:tblGrid>
      <w:tr w:rsidR="00CD6890" w:rsidRPr="008D3547" w14:paraId="1B089DF9" w14:textId="77777777" w:rsidTr="00783D1E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3E9C594" w14:textId="77777777" w:rsidR="00CD6890" w:rsidRPr="008D3547" w:rsidRDefault="00CD6890" w:rsidP="00783D1E">
            <w:pPr>
              <w:pStyle w:val="Navegacin"/>
            </w:pPr>
            <w:r>
              <w:lastRenderedPageBreak/>
              <w:t>nutrición</w:t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A4D8EC9" w14:textId="77777777" w:rsidR="00CD6890" w:rsidRPr="008D3547" w:rsidRDefault="00CD6890" w:rsidP="00783D1E">
            <w:pPr>
              <w:pStyle w:val="Navegacin"/>
            </w:pPr>
            <w:r>
              <w:t>come sano</w:t>
            </w:r>
          </w:p>
        </w:tc>
        <w:tc>
          <w:tcPr>
            <w:tcW w:w="4789" w:type="dxa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C6BB4ED" w14:textId="563A3DDB" w:rsidR="00CD6890" w:rsidRPr="008D3547" w:rsidRDefault="00CD6890" w:rsidP="00783D1E">
            <w:pPr>
              <w:pStyle w:val="Navegacin"/>
            </w:pPr>
            <w:r>
              <w:t xml:space="preserve">= salud  </w:t>
            </w:r>
          </w:p>
        </w:tc>
      </w:tr>
    </w:tbl>
    <w:p w14:paraId="34A123F0" w14:textId="2116D322" w:rsidR="00CD6890" w:rsidRPr="008D3547" w:rsidRDefault="00CD6890" w:rsidP="00CD6890"/>
    <w:tbl>
      <w:tblPr>
        <w:tblStyle w:val="Tablaconcuadrcula"/>
        <w:tblW w:w="510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757"/>
      </w:tblGrid>
      <w:tr w:rsidR="00CD6890" w:rsidRPr="008D3547" w14:paraId="1E9623F6" w14:textId="77777777" w:rsidTr="00CD6890">
        <w:trPr>
          <w:trHeight w:val="1122"/>
          <w:jc w:val="center"/>
        </w:trPr>
        <w:tc>
          <w:tcPr>
            <w:tcW w:w="14756" w:type="dxa"/>
            <w:tcMar>
              <w:top w:w="72" w:type="dxa"/>
              <w:bottom w:w="72" w:type="dxa"/>
            </w:tcMar>
            <w:vAlign w:val="center"/>
          </w:tcPr>
          <w:p w14:paraId="24EC76CC" w14:textId="65054A81" w:rsidR="00CD6890" w:rsidRPr="0097427E" w:rsidRDefault="00CD6890" w:rsidP="00CD6890">
            <w:pPr>
              <w:pStyle w:val="Ttulo1"/>
              <w:rPr>
                <w:sz w:val="56"/>
                <w:szCs w:val="56"/>
              </w:rPr>
            </w:pPr>
            <w:r w:rsidRPr="0097427E">
              <w:rPr>
                <w:rFonts w:ascii="Arial" w:hAnsi="Arial" w:cs="Arial"/>
                <w:color w:val="222222"/>
                <w:sz w:val="56"/>
                <w:szCs w:val="56"/>
                <w:shd w:val="clear" w:color="auto" w:fill="FFFFFF"/>
              </w:rPr>
              <w:t xml:space="preserve">La importancia de una buena alimentación </w:t>
            </w:r>
          </w:p>
        </w:tc>
      </w:tr>
      <w:tr w:rsidR="00CD6890" w:rsidRPr="008D3547" w14:paraId="54464D1A" w14:textId="77777777" w:rsidTr="00CD6890">
        <w:trPr>
          <w:trHeight w:val="561"/>
          <w:jc w:val="center"/>
        </w:trPr>
        <w:tc>
          <w:tcPr>
            <w:tcW w:w="14756" w:type="dxa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00EE6286" w14:textId="656DF9C6" w:rsidR="00CD6890" w:rsidRPr="001A16B5" w:rsidRDefault="00CD6890" w:rsidP="00CD6890">
            <w:pPr>
              <w:ind w:firstLine="0"/>
              <w:rPr>
                <w:rFonts w:ascii="Noto Sans" w:hAnsi="Noto Sans"/>
                <w:b/>
                <w:bCs/>
                <w:color w:val="000000"/>
                <w:sz w:val="72"/>
                <w:szCs w:val="72"/>
              </w:rPr>
            </w:pPr>
          </w:p>
        </w:tc>
      </w:tr>
    </w:tbl>
    <w:p w14:paraId="384B41EC" w14:textId="76DEC333" w:rsidR="00CD6890" w:rsidRDefault="00CD6890" w:rsidP="006F41AC">
      <w:pPr>
        <w:ind w:firstLine="0"/>
      </w:pPr>
    </w:p>
    <w:p w14:paraId="7F905DE8" w14:textId="17A20410" w:rsidR="00CD6890" w:rsidRPr="003117CC" w:rsidRDefault="00CD6890" w:rsidP="006F41AC">
      <w:pPr>
        <w:ind w:firstLine="0"/>
        <w:rPr>
          <w:rFonts w:ascii="Aharoni" w:hAnsi="Aharoni" w:cs="Aharoni"/>
        </w:rPr>
      </w:pPr>
      <w:r w:rsidRPr="003117CC">
        <w:rPr>
          <w:rFonts w:ascii="Aharoni" w:hAnsi="Aharoni" w:cs="Aharoni" w:hint="cs"/>
        </w:rPr>
        <w:t>La buena alimentación es clave para mantener un cuerpo saludable, es importante que cada persona</w:t>
      </w:r>
      <w:r w:rsidR="0097427E" w:rsidRPr="003117CC">
        <w:rPr>
          <w:rFonts w:ascii="Aharoni" w:hAnsi="Aharoni" w:cs="Aharoni" w:hint="cs"/>
        </w:rPr>
        <w:t xml:space="preserve"> planifique según </w:t>
      </w:r>
      <w:r w:rsidRPr="003117CC">
        <w:rPr>
          <w:rFonts w:ascii="Aharoni" w:hAnsi="Aharoni" w:cs="Aharoni" w:hint="cs"/>
        </w:rPr>
        <w:t xml:space="preserve">su propio estilo </w:t>
      </w:r>
      <w:r w:rsidR="0097427E" w:rsidRPr="003117CC">
        <w:rPr>
          <w:rFonts w:ascii="Aharoni" w:hAnsi="Aharoni" w:cs="Aharoni" w:hint="cs"/>
        </w:rPr>
        <w:t>y</w:t>
      </w:r>
      <w:r w:rsidRPr="003117CC">
        <w:rPr>
          <w:rFonts w:ascii="Aharoni" w:hAnsi="Aharoni" w:cs="Aharoni" w:hint="cs"/>
        </w:rPr>
        <w:t xml:space="preserve"> organice opciones de alimentación acordes</w:t>
      </w:r>
      <w:r w:rsidR="0097427E" w:rsidRPr="003117CC">
        <w:rPr>
          <w:rFonts w:ascii="Aharoni" w:hAnsi="Aharoni" w:cs="Aharoni" w:hint="cs"/>
        </w:rPr>
        <w:t xml:space="preserve"> a</w:t>
      </w:r>
      <w:r w:rsidRPr="003117CC">
        <w:rPr>
          <w:rFonts w:ascii="Aharoni" w:hAnsi="Aharoni" w:cs="Aharoni" w:hint="cs"/>
        </w:rPr>
        <w:t xml:space="preserve"> sus necesidades y posibilidades</w:t>
      </w:r>
    </w:p>
    <w:p w14:paraId="19F5A268" w14:textId="5FFCFD01" w:rsidR="00CD6890" w:rsidRPr="003117CC" w:rsidRDefault="001274BD" w:rsidP="006F41AC">
      <w:pPr>
        <w:ind w:firstLine="0"/>
        <w:rPr>
          <w:rFonts w:ascii="Aharoni" w:hAnsi="Aharoni" w:cs="Aharoni"/>
        </w:rPr>
      </w:pPr>
      <w:r w:rsidRPr="003117CC">
        <w:rPr>
          <w:rFonts w:ascii="Aharoni" w:hAnsi="Aharoni" w:cs="Aharoni" w:hint="cs"/>
          <w:noProof/>
        </w:rPr>
        <mc:AlternateContent>
          <mc:Choice Requires="wpg">
            <w:drawing>
              <wp:anchor distT="0" distB="0" distL="228600" distR="228600" simplePos="0" relativeHeight="251677696" behindDoc="0" locked="0" layoutInCell="1" allowOverlap="1" wp14:anchorId="36EA7494" wp14:editId="331B2589">
                <wp:simplePos x="0" y="0"/>
                <wp:positionH relativeFrom="margin">
                  <wp:posOffset>5542280</wp:posOffset>
                </wp:positionH>
                <wp:positionV relativeFrom="margin">
                  <wp:posOffset>2546985</wp:posOffset>
                </wp:positionV>
                <wp:extent cx="3771900" cy="990600"/>
                <wp:effectExtent l="0" t="0" r="0" b="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990600"/>
                          <a:chOff x="0" y="0"/>
                          <a:chExt cx="1892968" cy="1145891"/>
                        </a:xfrm>
                      </wpg:grpSpPr>
                      <wps:wsp>
                        <wps:cNvPr id="202" name="Rectángulo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Cuadro de texto 204"/>
                        <wps:cNvSpPr txBox="1"/>
                        <wps:spPr>
                          <a:xfrm>
                            <a:off x="32084" y="228409"/>
                            <a:ext cx="1860884" cy="9174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4CE58A" w14:textId="77777777" w:rsidR="00461D9D" w:rsidRPr="00461D9D" w:rsidRDefault="00461D9D" w:rsidP="00461D9D">
                              <w:pPr>
                                <w:spacing w:after="300" w:line="288" w:lineRule="atLeast"/>
                                <w:ind w:firstLine="0"/>
                                <w:textAlignment w:val="baseline"/>
                                <w:outlineLvl w:val="2"/>
                                <w:rPr>
                                  <w:rFonts w:ascii="Helvetica" w:eastAsia="Times New Roman" w:hAnsi="Helvetica" w:cs="Times New Roman"/>
                                  <w:color w:val="A0BD2F"/>
                                  <w:sz w:val="27"/>
                                  <w:szCs w:val="27"/>
                                  <w:lang w:val="es-CL" w:eastAsia="es-CL"/>
                                </w:rPr>
                              </w:pPr>
                              <w:r w:rsidRPr="00461D9D">
                                <w:rPr>
                                  <w:rFonts w:ascii="Helvetica" w:eastAsia="Times New Roman" w:hAnsi="Helvetica" w:cs="Times New Roman"/>
                                  <w:color w:val="A0BD2F"/>
                                  <w:sz w:val="27"/>
                                  <w:szCs w:val="27"/>
                                  <w:lang w:val="es-CL" w:eastAsia="es-CL"/>
                                </w:rPr>
                                <w:t>Aprender a balancear adecuadamente nuestras comidas diarias es necesario porque:</w:t>
                              </w:r>
                            </w:p>
                            <w:p w14:paraId="634E60E2" w14:textId="0E0B3069" w:rsidR="0097427E" w:rsidRDefault="0097427E">
                              <w:pPr>
                                <w:pStyle w:val="Sinespaciad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A5300F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A7494" id="Grupo 201" o:spid="_x0000_s1031" style="position:absolute;margin-left:436.4pt;margin-top:200.55pt;width:297pt;height:78pt;z-index:251677696;mso-wrap-distance-left:18pt;mso-wrap-distance-right:18pt;mso-position-horizontal-relative:margin;mso-position-vertical-relative:margin;mso-width-relative:margin;mso-height-relative:margin" coordsize="18929,1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">
                <v:rect id="Rectángulo 202" o:spid="_x0000_s1032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a5300f [3204]" stroked="f" strokeweight="1pt"/>
                <v:shape id="Cuadro de texto 204" o:spid="_x0000_s1033" type="#_x0000_t202" style="position:absolute;left:320;top:2284;width:18609;height:9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5E4CE58A" w14:textId="77777777" w:rsidR="00461D9D" w:rsidRPr="00461D9D" w:rsidRDefault="00461D9D" w:rsidP="00461D9D">
                        <w:pPr>
                          <w:spacing w:after="300" w:line="288" w:lineRule="atLeast"/>
                          <w:ind w:firstLine="0"/>
                          <w:textAlignment w:val="baseline"/>
                          <w:outlineLvl w:val="2"/>
                          <w:rPr>
                            <w:rFonts w:ascii="Helvetica" w:eastAsia="Times New Roman" w:hAnsi="Helvetica" w:cs="Times New Roman"/>
                            <w:color w:val="A0BD2F"/>
                            <w:sz w:val="27"/>
                            <w:szCs w:val="27"/>
                            <w:lang w:val="es-CL" w:eastAsia="es-CL"/>
                          </w:rPr>
                        </w:pPr>
                        <w:r w:rsidRPr="00461D9D">
                          <w:rPr>
                            <w:rFonts w:ascii="Helvetica" w:eastAsia="Times New Roman" w:hAnsi="Helvetica" w:cs="Times New Roman"/>
                            <w:color w:val="A0BD2F"/>
                            <w:sz w:val="27"/>
                            <w:szCs w:val="27"/>
                            <w:lang w:val="es-CL" w:eastAsia="es-CL"/>
                          </w:rPr>
                          <w:t>Aprender a balancear adecuadamente nuestras comidas diarias es necesario porque:</w:t>
                        </w:r>
                      </w:p>
                      <w:p w14:paraId="634E60E2" w14:textId="0E0B3069" w:rsidR="0097427E" w:rsidRDefault="0097427E">
                        <w:pPr>
                          <w:pStyle w:val="Sinespaciado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A5300F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3117CC">
        <w:rPr>
          <w:rFonts w:ascii="Aharoni" w:hAnsi="Aharoni" w:cs="Aharoni" w:hint="cs"/>
          <w:noProof/>
        </w:rPr>
        <w:drawing>
          <wp:anchor distT="0" distB="0" distL="114300" distR="114300" simplePos="0" relativeHeight="251675648" behindDoc="0" locked="0" layoutInCell="1" allowOverlap="1" wp14:anchorId="5175F426" wp14:editId="6E8EB0D2">
            <wp:simplePos x="0" y="0"/>
            <wp:positionH relativeFrom="column">
              <wp:posOffset>141605</wp:posOffset>
            </wp:positionH>
            <wp:positionV relativeFrom="paragraph">
              <wp:posOffset>111124</wp:posOffset>
            </wp:positionV>
            <wp:extent cx="5143500" cy="3419475"/>
            <wp:effectExtent l="152400" t="152400" r="361950" b="371475"/>
            <wp:wrapNone/>
            <wp:docPr id="22" name="Imagen 22" descr="La importancia de una alimentación saludable - Universidad del Ro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portancia de una alimentación saludable - Universidad del Ros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99" b="14197"/>
                    <a:stretch/>
                  </pic:blipFill>
                  <pic:spPr bwMode="auto"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557F5" w14:textId="7335AEEC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7FE261DA" w14:textId="297BC01D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2A736E2F" w14:textId="6F6CC513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01EE4DA5" w14:textId="4C156005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26F74F3E" w14:textId="69C60E6B" w:rsidR="00CD6890" w:rsidRPr="003117CC" w:rsidRDefault="00461D9D" w:rsidP="006F41AC">
      <w:pPr>
        <w:ind w:firstLine="0"/>
        <w:rPr>
          <w:rFonts w:ascii="Aharoni" w:hAnsi="Aharoni" w:cs="Aharoni"/>
        </w:rPr>
      </w:pPr>
      <w:r w:rsidRPr="003117CC">
        <w:rPr>
          <w:rFonts w:ascii="Aharoni" w:hAnsi="Aharoni" w:cs="Aharoni"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6F5A18" wp14:editId="7ED1C8EF">
                <wp:simplePos x="0" y="0"/>
                <wp:positionH relativeFrom="column">
                  <wp:posOffset>5475605</wp:posOffset>
                </wp:positionH>
                <wp:positionV relativeFrom="paragraph">
                  <wp:posOffset>120015</wp:posOffset>
                </wp:positionV>
                <wp:extent cx="3838575" cy="311467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114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36B9" w14:textId="0A8007DF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Estimula el sistema inmunológico.</w:t>
                            </w:r>
                          </w:p>
                          <w:p w14:paraId="6CBABFAA" w14:textId="095A9173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Mejora el desempeño deportivo y en general, en cualquier actividad que realicemos.</w:t>
                            </w:r>
                          </w:p>
                          <w:p w14:paraId="728A9FB2" w14:textId="6C854D7A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Ayuda a combatir el cansancio y la fatiga</w:t>
                            </w:r>
                          </w:p>
                          <w:p w14:paraId="50FA4139" w14:textId="773ED4BA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Protege los dientes y mantiene sanas las encías</w:t>
                            </w:r>
                          </w:p>
                          <w:p w14:paraId="4CC2A068" w14:textId="081EB01C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Mejora la habilidad de concentración y los posibles cambios de humor</w:t>
                            </w:r>
                          </w:p>
                          <w:p w14:paraId="1C56CC6F" w14:textId="72521F53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Nos da la vitalidad y la energía necesarias para la vida</w:t>
                            </w:r>
                          </w:p>
                          <w:p w14:paraId="5388B8AC" w14:textId="520C8D50" w:rsidR="00461D9D" w:rsidRPr="001274B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Retrasa el proceso de envejecimiento</w:t>
                            </w:r>
                          </w:p>
                          <w:p w14:paraId="46962495" w14:textId="12369290" w:rsidR="001274BD" w:rsidRDefault="001274B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ascii="Helvetica" w:hAnsi="Helvetica" w:cs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Reduce el riesgo de contraer enfermedades graves como </w:t>
                            </w:r>
                            <w:r w:rsidR="003117CC">
                              <w:rPr>
                                <w:rFonts w:ascii="Helvetica" w:hAnsi="Helvetica" w:cs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la </w:t>
                            </w:r>
                            <w:r>
                              <w:rPr>
                                <w:rFonts w:ascii="Helvetica" w:hAnsi="Helvetica" w:cs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diabetes entre otras.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5A18" id="Cuadro de texto 3" o:spid="_x0000_s1034" type="#_x0000_t202" style="position:absolute;margin-left:431.15pt;margin-top:9.45pt;width:302.25pt;height:24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" fillcolor="white [3201]" strokecolor="#e19825 [3206]" strokeweight="1pt">
                <v:textbox>
                  <w:txbxContent>
                    <w:p w14:paraId="736B36B9" w14:textId="0A8007DF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Estimula el sistema inmunológico.</w:t>
                      </w:r>
                    </w:p>
                    <w:p w14:paraId="6CBABFAA" w14:textId="095A9173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Mejora el desempeño deportivo y en general, en cualquier actividad que realicemos.</w:t>
                      </w:r>
                    </w:p>
                    <w:p w14:paraId="728A9FB2" w14:textId="6C854D7A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Ayuda a combatir el cansancio y la fatiga</w:t>
                      </w:r>
                    </w:p>
                    <w:p w14:paraId="50FA4139" w14:textId="773ED4BA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Protege los dientes y mantiene sanas las encías</w:t>
                      </w:r>
                    </w:p>
                    <w:p w14:paraId="4CC2A068" w14:textId="081EB01C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Mejora la habilidad de concentración y los posibles cambios de humor</w:t>
                      </w:r>
                    </w:p>
                    <w:p w14:paraId="1C56CC6F" w14:textId="72521F53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Nos da la vitalidad y la energía necesarias para la vida</w:t>
                      </w:r>
                    </w:p>
                    <w:p w14:paraId="5388B8AC" w14:textId="520C8D50" w:rsidR="00461D9D" w:rsidRPr="001274B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Retrasa el proceso de envejecimiento</w:t>
                      </w:r>
                    </w:p>
                    <w:p w14:paraId="46962495" w14:textId="12369290" w:rsidR="001274BD" w:rsidRDefault="001274B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ascii="Helvetica" w:hAnsi="Helvetica" w:cs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 xml:space="preserve">Reduce el riesgo de contraer enfermedades graves como </w:t>
                      </w:r>
                      <w:r w:rsidR="003117CC">
                        <w:rPr>
                          <w:rFonts w:ascii="Helvetica" w:hAnsi="Helvetica" w:cs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 xml:space="preserve">la </w:t>
                      </w:r>
                      <w:r>
                        <w:rPr>
                          <w:rFonts w:ascii="Helvetica" w:hAnsi="Helvetica" w:cs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diabetes entre otras.</w:t>
                      </w:r>
                    </w:p>
                  </w:txbxContent>
                </v:textbox>
              </v:shape>
            </w:pict>
          </mc:Fallback>
        </mc:AlternateContent>
      </w:r>
    </w:p>
    <w:p w14:paraId="5C731E28" w14:textId="5E4EF1D2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35A5707E" w14:textId="64762084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7A36A36A" w14:textId="039EFD6A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28241935" w14:textId="405B127B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58A3F4DD" w14:textId="08511BCA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0169FBA6" w14:textId="59E7C567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2B8CDFCE" w14:textId="5CDABBE4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07DF0CD2" w14:textId="64E053AE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567D3CE9" w14:textId="4C0B7BA6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335180CF" w14:textId="58C746C3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6FF27E34" w14:textId="2D5771CE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74FA652C" w14:textId="4508382E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3BC84132" w14:textId="08C919E4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3D73FC24" w14:textId="67BF54D0" w:rsidR="00CD6890" w:rsidRPr="003117CC" w:rsidRDefault="00CD6890" w:rsidP="006F41AC">
      <w:pPr>
        <w:ind w:firstLine="0"/>
        <w:rPr>
          <w:rFonts w:ascii="Aharoni" w:hAnsi="Aharoni" w:cs="Aharoni"/>
        </w:rPr>
      </w:pPr>
    </w:p>
    <w:p w14:paraId="7D72E282" w14:textId="60C86CBC" w:rsidR="00461D9D" w:rsidRPr="003117CC" w:rsidRDefault="001274BD" w:rsidP="002B4B42">
      <w:pPr>
        <w:pStyle w:val="Ttulo3"/>
        <w:spacing w:after="300" w:line="288" w:lineRule="atLeast"/>
        <w:textAlignment w:val="baseline"/>
        <w:rPr>
          <w:rFonts w:ascii="Aharoni" w:hAnsi="Aharoni" w:cs="Aharoni"/>
          <w:b w:val="0"/>
          <w:bCs/>
          <w:color w:val="A0BD2F"/>
          <w:sz w:val="24"/>
          <w:szCs w:val="24"/>
        </w:rPr>
      </w:pPr>
      <w:r w:rsidRPr="003117CC">
        <w:rPr>
          <w:rFonts w:ascii="Aharoni" w:hAnsi="Aharoni" w:cs="Aharoni" w:hint="cs"/>
          <w:b w:val="0"/>
          <w:bCs/>
          <w:color w:val="A0BD2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0DB707" wp14:editId="65A354D2">
                <wp:simplePos x="0" y="0"/>
                <wp:positionH relativeFrom="column">
                  <wp:posOffset>17780</wp:posOffset>
                </wp:positionH>
                <wp:positionV relativeFrom="paragraph">
                  <wp:posOffset>179705</wp:posOffset>
                </wp:positionV>
                <wp:extent cx="5372100" cy="8001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C9639" w14:textId="77777777" w:rsidR="001274BD" w:rsidRPr="001274BD" w:rsidRDefault="001274BD" w:rsidP="001274BD">
                            <w:pPr>
                              <w:ind w:firstLine="0"/>
                              <w:textAlignment w:val="baseline"/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</w:pPr>
                            <w:r w:rsidRPr="001274BD"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  <w:t>Una dieta balanceada trae consigo muchos beneficios.</w:t>
                            </w:r>
                          </w:p>
                          <w:p w14:paraId="0F6BEA7E" w14:textId="7B1C69ED" w:rsidR="001274BD" w:rsidRPr="001274BD" w:rsidRDefault="001274BD" w:rsidP="001274BD">
                            <w:pPr>
                              <w:ind w:firstLine="0"/>
                              <w:textAlignment w:val="baseline"/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</w:pPr>
                            <w:r w:rsidRPr="001274BD"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  <w:t>Mucha gente piensa que comer sanamente s</w:t>
                            </w:r>
                            <w:r w:rsidR="00B86F1A"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  <w:t>ó</w:t>
                            </w:r>
                            <w:r w:rsidRPr="001274BD"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  <w:t>lo puede ayudar a reducir o mantener el peso, pero los beneficios van más allá</w:t>
                            </w:r>
                          </w:p>
                          <w:p w14:paraId="3D378C7F" w14:textId="77777777" w:rsidR="001274BD" w:rsidRDefault="00127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B707" id="Cuadro de texto 5" o:spid="_x0000_s1035" type="#_x0000_t202" style="position:absolute;left:0;text-align:left;margin-left:1.4pt;margin-top:14.15pt;width:423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" fillcolor="white [3201]" strokeweight=".5pt">
                <v:textbox>
                  <w:txbxContent>
                    <w:p w14:paraId="3F8C9639" w14:textId="77777777" w:rsidR="001274BD" w:rsidRPr="001274BD" w:rsidRDefault="001274BD" w:rsidP="001274BD">
                      <w:pPr>
                        <w:ind w:firstLine="0"/>
                        <w:textAlignment w:val="baseline"/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</w:pPr>
                      <w:r w:rsidRPr="001274BD"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  <w:t>Una dieta balanceada trae consigo muchos beneficios.</w:t>
                      </w:r>
                    </w:p>
                    <w:p w14:paraId="0F6BEA7E" w14:textId="7B1C69ED" w:rsidR="001274BD" w:rsidRPr="001274BD" w:rsidRDefault="001274BD" w:rsidP="001274BD">
                      <w:pPr>
                        <w:ind w:firstLine="0"/>
                        <w:textAlignment w:val="baseline"/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</w:pPr>
                      <w:r w:rsidRPr="001274BD"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  <w:t>Mucha gente piensa que comer sanamente s</w:t>
                      </w:r>
                      <w:r w:rsidR="00B86F1A"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  <w:t>ó</w:t>
                      </w:r>
                      <w:r w:rsidRPr="001274BD"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  <w:t>lo puede ayudar a reducir o mantener el peso, pero los beneficios van más allá</w:t>
                      </w:r>
                    </w:p>
                    <w:p w14:paraId="3D378C7F" w14:textId="77777777" w:rsidR="001274BD" w:rsidRDefault="001274BD"/>
                  </w:txbxContent>
                </v:textbox>
              </v:shape>
            </w:pict>
          </mc:Fallback>
        </mc:AlternateContent>
      </w:r>
    </w:p>
    <w:p w14:paraId="02FBEB48" w14:textId="77777777" w:rsidR="001274BD" w:rsidRPr="003117CC" w:rsidRDefault="001274BD" w:rsidP="001274BD">
      <w:pPr>
        <w:ind w:firstLine="0"/>
        <w:textAlignment w:val="baseline"/>
        <w:rPr>
          <w:rFonts w:ascii="Aharoni" w:eastAsia="Times New Roman" w:hAnsi="Aharoni" w:cs="Aharoni"/>
          <w:color w:val="333333"/>
          <w:lang w:val="es-CL" w:eastAsia="es-CL"/>
        </w:rPr>
      </w:pPr>
    </w:p>
    <w:p w14:paraId="16A03A62" w14:textId="477C0551" w:rsidR="001274BD" w:rsidRPr="003117CC" w:rsidRDefault="001274BD" w:rsidP="001274BD">
      <w:pPr>
        <w:ind w:firstLine="0"/>
        <w:textAlignment w:val="baseline"/>
        <w:rPr>
          <w:rFonts w:ascii="Aharoni" w:eastAsia="Times New Roman" w:hAnsi="Aharoni" w:cs="Aharoni"/>
          <w:color w:val="333333"/>
          <w:lang w:val="es-CL" w:eastAsia="es-CL"/>
        </w:rPr>
      </w:pPr>
    </w:p>
    <w:p w14:paraId="6953E414" w14:textId="77777777" w:rsidR="00000F69" w:rsidRDefault="00000F69" w:rsidP="001274BD">
      <w:pPr>
        <w:pStyle w:val="Ttulo3"/>
        <w:spacing w:after="300" w:line="288" w:lineRule="atLeast"/>
        <w:jc w:val="left"/>
        <w:textAlignment w:val="baseline"/>
        <w:rPr>
          <w:rFonts w:ascii="Aharoni" w:hAnsi="Aharoni" w:cs="Aharoni"/>
          <w:b w:val="0"/>
          <w:bCs/>
          <w:color w:val="A0BD2F"/>
          <w:sz w:val="28"/>
          <w:szCs w:val="28"/>
        </w:rPr>
      </w:pPr>
    </w:p>
    <w:p w14:paraId="09294BC0" w14:textId="77777777" w:rsidR="00000F69" w:rsidRDefault="00000F69" w:rsidP="001274BD">
      <w:pPr>
        <w:pStyle w:val="Ttulo3"/>
        <w:spacing w:after="300" w:line="288" w:lineRule="atLeast"/>
        <w:jc w:val="left"/>
        <w:textAlignment w:val="baseline"/>
        <w:rPr>
          <w:rFonts w:ascii="Aharoni" w:hAnsi="Aharoni" w:cs="Aharoni"/>
          <w:b w:val="0"/>
          <w:bCs/>
          <w:color w:val="A0BD2F"/>
          <w:sz w:val="28"/>
          <w:szCs w:val="28"/>
        </w:rPr>
      </w:pPr>
    </w:p>
    <w:p w14:paraId="58FCE080" w14:textId="0878701F" w:rsidR="002B4B42" w:rsidRPr="003117CC" w:rsidRDefault="002B4B42" w:rsidP="001274BD">
      <w:pPr>
        <w:pStyle w:val="Ttulo3"/>
        <w:spacing w:after="300" w:line="288" w:lineRule="atLeast"/>
        <w:jc w:val="left"/>
        <w:textAlignment w:val="baseline"/>
        <w:rPr>
          <w:rFonts w:ascii="Aharoni" w:hAnsi="Aharoni" w:cs="Aharoni"/>
          <w:b w:val="0"/>
          <w:color w:val="A0BD2F"/>
          <w:sz w:val="28"/>
          <w:szCs w:val="28"/>
        </w:rPr>
      </w:pPr>
      <w:r w:rsidRPr="003117CC">
        <w:rPr>
          <w:rFonts w:ascii="Aharoni" w:hAnsi="Aharoni" w:cs="Aharoni" w:hint="cs"/>
          <w:b w:val="0"/>
          <w:bCs/>
          <w:color w:val="A0BD2F"/>
          <w:sz w:val="28"/>
          <w:szCs w:val="28"/>
        </w:rPr>
        <w:t>Tus decisiones sobre lo que comes afectan tu salud y cómo te sientes hoy y en el futuro</w:t>
      </w:r>
    </w:p>
    <w:p w14:paraId="18BD8201" w14:textId="759FB977" w:rsidR="0097427E" w:rsidRPr="003117CC" w:rsidRDefault="001846D2" w:rsidP="006F41AC">
      <w:pPr>
        <w:ind w:firstLine="0"/>
        <w:rPr>
          <w:rFonts w:ascii="Aharoni" w:hAnsi="Aharoni" w:cs="Aharoni"/>
        </w:rPr>
      </w:pPr>
      <w:r w:rsidRPr="003117CC">
        <w:rPr>
          <w:rFonts w:ascii="Aharoni" w:hAnsi="Aharoni" w:cs="Aharoni" w:hint="cs"/>
        </w:rPr>
        <w:t>Consumir 3 tipos de comida completos al día; que incluya</w:t>
      </w:r>
      <w:r w:rsidR="00B86F1A">
        <w:rPr>
          <w:rFonts w:ascii="Aharoni" w:hAnsi="Aharoni" w:cs="Aharoni"/>
        </w:rPr>
        <w:t>n</w:t>
      </w:r>
      <w:r w:rsidRPr="003117CC">
        <w:rPr>
          <w:rFonts w:ascii="Aharoni" w:hAnsi="Aharoni" w:cs="Aharoni" w:hint="cs"/>
        </w:rPr>
        <w:t xml:space="preserve"> alimentos variados como: </w:t>
      </w:r>
      <w:r w:rsidR="00B86F1A">
        <w:rPr>
          <w:rFonts w:ascii="Aharoni" w:hAnsi="Aharoni" w:cs="Aharoni"/>
        </w:rPr>
        <w:t>legumbre</w:t>
      </w:r>
      <w:r w:rsidRPr="003117CC">
        <w:rPr>
          <w:rFonts w:ascii="Aharoni" w:hAnsi="Aharoni" w:cs="Aharoni" w:hint="cs"/>
        </w:rPr>
        <w:t>s, arroz, huevo, carne, pollo, pescado, queso, verduras y fruta</w:t>
      </w:r>
      <w:r w:rsidR="00B86F1A">
        <w:rPr>
          <w:rFonts w:ascii="Aharoni" w:hAnsi="Aharoni" w:cs="Aharoni"/>
        </w:rPr>
        <w:t>s</w:t>
      </w:r>
      <w:r w:rsidRPr="003117CC">
        <w:rPr>
          <w:rFonts w:ascii="Aharoni" w:hAnsi="Aharoni" w:cs="Aharoni" w:hint="cs"/>
        </w:rPr>
        <w:t xml:space="preserve">, </w:t>
      </w:r>
      <w:r w:rsidR="00574795" w:rsidRPr="003117CC">
        <w:rPr>
          <w:rFonts w:ascii="Aharoni" w:hAnsi="Aharoni" w:cs="Aharoni"/>
        </w:rPr>
        <w:t>de acuerdo con</w:t>
      </w:r>
      <w:r w:rsidRPr="003117CC">
        <w:rPr>
          <w:rFonts w:ascii="Aharoni" w:hAnsi="Aharoni" w:cs="Aharoni" w:hint="cs"/>
        </w:rPr>
        <w:t xml:space="preserve"> lo establecido en </w:t>
      </w:r>
      <w:r w:rsidR="00B86F1A">
        <w:rPr>
          <w:rFonts w:ascii="Aharoni" w:hAnsi="Aharoni" w:cs="Aharoni"/>
        </w:rPr>
        <w:t>las</w:t>
      </w:r>
      <w:r w:rsidRPr="003117CC">
        <w:rPr>
          <w:rFonts w:ascii="Aharoni" w:hAnsi="Aharoni" w:cs="Aharoni" w:hint="cs"/>
        </w:rPr>
        <w:t xml:space="preserve"> </w:t>
      </w:r>
      <w:r w:rsidR="00B86F1A">
        <w:rPr>
          <w:rFonts w:ascii="Aharoni" w:hAnsi="Aharoni" w:cs="Aharoni"/>
        </w:rPr>
        <w:t>g</w:t>
      </w:r>
      <w:r w:rsidRPr="003117CC">
        <w:rPr>
          <w:rFonts w:ascii="Aharoni" w:hAnsi="Aharoni" w:cs="Aharoni" w:hint="cs"/>
        </w:rPr>
        <w:t>uía</w:t>
      </w:r>
      <w:r w:rsidR="00B86F1A">
        <w:rPr>
          <w:rFonts w:ascii="Aharoni" w:hAnsi="Aharoni" w:cs="Aharoni"/>
        </w:rPr>
        <w:t>s</w:t>
      </w:r>
      <w:r w:rsidRPr="003117CC">
        <w:rPr>
          <w:rFonts w:ascii="Aharoni" w:hAnsi="Aharoni" w:cs="Aharoni" w:hint="cs"/>
        </w:rPr>
        <w:t xml:space="preserve"> de </w:t>
      </w:r>
      <w:r w:rsidR="00B86F1A">
        <w:rPr>
          <w:rFonts w:ascii="Aharoni" w:hAnsi="Aharoni" w:cs="Aharoni"/>
        </w:rPr>
        <w:t>r</w:t>
      </w:r>
      <w:r w:rsidRPr="003117CC">
        <w:rPr>
          <w:rFonts w:ascii="Aharoni" w:hAnsi="Aharoni" w:cs="Aharoni" w:hint="cs"/>
        </w:rPr>
        <w:t xml:space="preserve">ecomendaciones </w:t>
      </w:r>
      <w:r w:rsidR="00B86F1A">
        <w:rPr>
          <w:rFonts w:ascii="Aharoni" w:hAnsi="Aharoni" w:cs="Aharoni"/>
        </w:rPr>
        <w:t>n</w:t>
      </w:r>
      <w:r w:rsidRPr="003117CC">
        <w:rPr>
          <w:rFonts w:ascii="Aharoni" w:hAnsi="Aharoni" w:cs="Aharoni" w:hint="cs"/>
        </w:rPr>
        <w:t>utricionales.</w:t>
      </w:r>
    </w:p>
    <w:p w14:paraId="0548B375" w14:textId="77777777" w:rsidR="003117CC" w:rsidRPr="003117CC" w:rsidRDefault="003117CC" w:rsidP="006F41AC">
      <w:pPr>
        <w:ind w:firstLine="0"/>
        <w:rPr>
          <w:rFonts w:ascii="Aharoni" w:hAnsi="Aharoni" w:cs="Aharoni"/>
        </w:rPr>
      </w:pPr>
    </w:p>
    <w:p w14:paraId="7279B5FD" w14:textId="51193C3C" w:rsidR="001846D2" w:rsidRPr="003117CC" w:rsidRDefault="001846D2" w:rsidP="006F41AC">
      <w:pPr>
        <w:ind w:firstLine="0"/>
        <w:rPr>
          <w:rFonts w:ascii="Aharoni" w:hAnsi="Aharoni" w:cs="Aharoni"/>
        </w:rPr>
      </w:pPr>
      <w:r w:rsidRPr="003117CC">
        <w:rPr>
          <w:rFonts w:ascii="Aharoni" w:hAnsi="Aharoni" w:cs="Aharoni" w:hint="cs"/>
        </w:rPr>
        <w:t>Evitar el consumo de alimentos que contengan alto contenido azúcar, alimentos procesados y comida rápida.</w:t>
      </w:r>
    </w:p>
    <w:p w14:paraId="1ADF728F" w14:textId="51BD1931" w:rsidR="003117CC" w:rsidRDefault="003117CC" w:rsidP="006F41AC">
      <w:pPr>
        <w:ind w:firstLine="0"/>
        <w:rPr>
          <w:rFonts w:ascii="Aharoni" w:hAnsi="Aharoni" w:cs="Aharoni"/>
        </w:rPr>
      </w:pPr>
    </w:p>
    <w:p w14:paraId="5E7C4E6E" w14:textId="61D9C5CC" w:rsidR="007D7A1A" w:rsidRDefault="007D7A1A" w:rsidP="006F41AC">
      <w:pPr>
        <w:ind w:firstLine="0"/>
        <w:rPr>
          <w:rFonts w:ascii="Aharoni" w:hAnsi="Aharoni" w:cs="Aharoni"/>
        </w:rPr>
      </w:pPr>
    </w:p>
    <w:p w14:paraId="7A861C44" w14:textId="77777777" w:rsidR="007D7A1A" w:rsidRPr="003117CC" w:rsidRDefault="007D7A1A" w:rsidP="006F41AC">
      <w:pPr>
        <w:ind w:firstLine="0"/>
        <w:rPr>
          <w:rFonts w:ascii="Aharoni" w:hAnsi="Aharoni" w:cs="Aharoni"/>
        </w:rPr>
      </w:pPr>
    </w:p>
    <w:tbl>
      <w:tblPr>
        <w:tblStyle w:val="Tablaconcuadrcula"/>
        <w:tblpPr w:leftFromText="141" w:rightFromText="141" w:vertAnchor="text" w:horzAnchor="margin" w:tblpY="195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4"/>
        <w:gridCol w:w="4892"/>
      </w:tblGrid>
      <w:tr w:rsidR="007D7A1A" w:rsidRPr="008D3547" w14:paraId="01745206" w14:textId="77777777" w:rsidTr="007D7A1A">
        <w:trPr>
          <w:trHeight w:val="2929"/>
        </w:trPr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7892379E" w14:textId="77777777" w:rsidR="007D7A1A" w:rsidRPr="008D3547" w:rsidRDefault="007D7A1A" w:rsidP="007D7A1A">
            <w:pPr>
              <w:pStyle w:val="Imgenes"/>
            </w:pPr>
            <w:r>
              <w:drawing>
                <wp:inline distT="0" distB="0" distL="0" distR="0" wp14:anchorId="689D0547" wp14:editId="6AE05885">
                  <wp:extent cx="2914650" cy="15621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C6CB065" w14:textId="77777777" w:rsidR="007D7A1A" w:rsidRPr="008D3547" w:rsidRDefault="007D7A1A" w:rsidP="007D7A1A">
            <w:pPr>
              <w:pStyle w:val="Imgenes"/>
            </w:pPr>
            <w:r>
              <w:drawing>
                <wp:inline distT="0" distB="0" distL="0" distR="0" wp14:anchorId="3BB0DD74" wp14:editId="0B2C7DCA">
                  <wp:extent cx="2667000" cy="1504950"/>
                  <wp:effectExtent l="0" t="0" r="0" b="0"/>
                  <wp:docPr id="25" name="Imagen 25" descr="Con estas recetas saludables comerás aguacate | Recetas s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 estas recetas saludables comerás aguacate | Recetas s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2AA0D866" w14:textId="7832D909" w:rsidR="007D7A1A" w:rsidRDefault="007D7A1A" w:rsidP="007D7A1A">
            <w:pPr>
              <w:pStyle w:val="Imgenes"/>
            </w:pPr>
            <w:r>
              <w:drawing>
                <wp:inline distT="0" distB="0" distL="0" distR="0" wp14:anchorId="44E26F45" wp14:editId="3DD38F72">
                  <wp:extent cx="2676525" cy="1504950"/>
                  <wp:effectExtent l="0" t="0" r="9525" b="0"/>
                  <wp:docPr id="26" name="Imagen 26" descr="El método del plato para seguir una dieta saludable - Blog Fl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 método del plato para seguir una dieta saludable - Blog Fl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A9C8A" w14:textId="77777777" w:rsidR="007D7A1A" w:rsidRPr="008D3547" w:rsidRDefault="007D7A1A" w:rsidP="007D7A1A">
            <w:pPr>
              <w:pStyle w:val="Imgenes"/>
            </w:pPr>
          </w:p>
        </w:tc>
      </w:tr>
      <w:tr w:rsidR="007D7A1A" w:rsidRPr="008D3547" w14:paraId="4865132A" w14:textId="77777777" w:rsidTr="007D7A1A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67B5544" w14:textId="77777777" w:rsidR="007D7A1A" w:rsidRPr="008D3547" w:rsidRDefault="007D7A1A" w:rsidP="007D7A1A">
            <w:pPr>
              <w:pStyle w:val="Navegacin"/>
            </w:pPr>
            <w:r>
              <w:t>nutrición</w:t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4830E89" w14:textId="77777777" w:rsidR="007D7A1A" w:rsidRPr="008D3547" w:rsidRDefault="007D7A1A" w:rsidP="007D7A1A">
            <w:pPr>
              <w:pStyle w:val="Navegacin"/>
            </w:pPr>
            <w:r>
              <w:t>come sano</w:t>
            </w:r>
          </w:p>
        </w:tc>
        <w:tc>
          <w:tcPr>
            <w:tcW w:w="4892" w:type="dxa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2D1743C" w14:textId="77777777" w:rsidR="007D7A1A" w:rsidRPr="008D3547" w:rsidRDefault="007D7A1A" w:rsidP="007D7A1A">
            <w:pPr>
              <w:pStyle w:val="Navegacin"/>
            </w:pPr>
            <w:r>
              <w:t xml:space="preserve">= salud  </w:t>
            </w:r>
          </w:p>
        </w:tc>
      </w:tr>
    </w:tbl>
    <w:p w14:paraId="4828DCAE" w14:textId="2B0B78A7" w:rsidR="0097427E" w:rsidRDefault="0097427E" w:rsidP="006F41AC">
      <w:pPr>
        <w:ind w:firstLine="0"/>
      </w:pPr>
    </w:p>
    <w:p w14:paraId="34606ABA" w14:textId="612B5855" w:rsidR="0097427E" w:rsidRDefault="0097427E" w:rsidP="006F41AC">
      <w:pPr>
        <w:ind w:firstLine="0"/>
      </w:pPr>
    </w:p>
    <w:p w14:paraId="3ED79DEB" w14:textId="38F1796C" w:rsidR="00EB6CA7" w:rsidRDefault="006F41AC" w:rsidP="006F41AC">
      <w:pPr>
        <w:ind w:firstLine="0"/>
      </w:pPr>
      <w:r>
        <w:t>Sitio web: recomendable</w:t>
      </w:r>
      <w:r w:rsidR="003117CC">
        <w:t xml:space="preserve"> para investigar</w:t>
      </w:r>
    </w:p>
    <w:p w14:paraId="6F6BF129" w14:textId="2402878B" w:rsidR="00F66E0C" w:rsidRDefault="00606B92" w:rsidP="006F41AC">
      <w:pPr>
        <w:ind w:firstLine="0"/>
      </w:pPr>
      <w:hyperlink r:id="rId23" w:history="1">
        <w:r w:rsidR="00F66E0C" w:rsidRPr="00F66E0C">
          <w:rPr>
            <w:color w:val="0000FF"/>
            <w:u w:val="single"/>
          </w:rPr>
          <w:t>https://www.elmundo.es/yodona/lifestyle/2019/03/12/5c7d41f6fdddff15148b45ae.html</w:t>
        </w:r>
      </w:hyperlink>
    </w:p>
    <w:p w14:paraId="7804C700" w14:textId="080D6AFB" w:rsidR="0097427E" w:rsidRDefault="00606B92" w:rsidP="006F41AC">
      <w:pPr>
        <w:ind w:firstLine="0"/>
        <w:rPr>
          <w:color w:val="0000FF"/>
          <w:u w:val="single"/>
        </w:rPr>
      </w:pPr>
      <w:hyperlink r:id="rId24" w:history="1">
        <w:r w:rsidR="0097427E" w:rsidRPr="0097427E">
          <w:rPr>
            <w:color w:val="0000FF"/>
            <w:u w:val="single"/>
          </w:rPr>
          <w:t>https://www.urosario.edu.co/Home/Principal/Orgullo-Rosarista/Destacados/Nutricion/</w:t>
        </w:r>
      </w:hyperlink>
    </w:p>
    <w:p w14:paraId="2C912748" w14:textId="2B1BAFDF" w:rsidR="001274BD" w:rsidRDefault="00606B92" w:rsidP="006F41AC">
      <w:pPr>
        <w:ind w:firstLine="0"/>
      </w:pPr>
      <w:hyperlink r:id="rId25" w:history="1">
        <w:r w:rsidR="001274BD" w:rsidRPr="001274BD">
          <w:rPr>
            <w:color w:val="0000FF"/>
            <w:u w:val="single"/>
          </w:rPr>
          <w:t>https://www.importancia.org/buena-alimentacion.php</w:t>
        </w:r>
      </w:hyperlink>
    </w:p>
    <w:p w14:paraId="6036D47A" w14:textId="35AB1001" w:rsidR="001274BD" w:rsidRDefault="00606B92" w:rsidP="006F41AC">
      <w:pPr>
        <w:ind w:firstLine="0"/>
        <w:rPr>
          <w:color w:val="0000FF"/>
          <w:u w:val="single"/>
        </w:rPr>
      </w:pPr>
      <w:hyperlink r:id="rId26" w:history="1">
        <w:r w:rsidR="001274BD" w:rsidRPr="001274BD">
          <w:rPr>
            <w:color w:val="0000FF"/>
            <w:u w:val="single"/>
          </w:rPr>
          <w:t>http://www.fao.org/zhc/detail-events/es/c/214216/</w:t>
        </w:r>
      </w:hyperlink>
    </w:p>
    <w:p w14:paraId="7E91CFE6" w14:textId="5F762CFB" w:rsidR="00876389" w:rsidRDefault="00606B92" w:rsidP="006F41AC">
      <w:pPr>
        <w:ind w:firstLine="0"/>
      </w:pPr>
      <w:hyperlink r:id="rId27" w:history="1">
        <w:r w:rsidR="00876389" w:rsidRPr="00876389">
          <w:rPr>
            <w:color w:val="0000FF"/>
            <w:u w:val="single"/>
          </w:rPr>
          <w:t>https://masendocrino.com/alimentacion-saludable-metodo-del-plato/</w:t>
        </w:r>
      </w:hyperlink>
    </w:p>
    <w:p w14:paraId="402BE57A" w14:textId="2D9B174D" w:rsidR="00DB74F3" w:rsidRDefault="00DB74F3" w:rsidP="00F66E0C">
      <w:pPr>
        <w:ind w:firstLine="0"/>
        <w:rPr>
          <w:color w:val="0000FF"/>
          <w:u w:val="single"/>
        </w:rPr>
      </w:pPr>
    </w:p>
    <w:p w14:paraId="68EA0802" w14:textId="77FEFFF2" w:rsidR="00F868E0" w:rsidRDefault="00F868E0" w:rsidP="00F868E0">
      <w:pPr>
        <w:rPr>
          <w:rFonts w:ascii="Times New Roman" w:hAnsi="Times New Roman"/>
        </w:rPr>
      </w:pPr>
    </w:p>
    <w:sdt>
      <w:sdtPr>
        <w:id w:val="-24558492"/>
        <w:docPartObj>
          <w:docPartGallery w:val="Page Numbers (Margins)"/>
          <w:docPartUnique/>
        </w:docPartObj>
      </w:sdtPr>
      <w:sdtEndPr/>
      <w:sdtContent>
        <w:p w14:paraId="75422843" w14:textId="02C34DB6" w:rsidR="00F868E0" w:rsidRDefault="00F868E0" w:rsidP="00F868E0">
          <w:pPr>
            <w:rPr>
              <w:rFonts w:asciiTheme="majorHAnsi" w:hAnsiTheme="majorHAnsi"/>
              <w:b/>
              <w:color w:val="0070C0"/>
              <w:sz w:val="18"/>
              <w:szCs w:val="14"/>
              <w:lang w:val="pt-PT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1060B41A" wp14:editId="71A32D36">
                <wp:simplePos x="0" y="0"/>
                <wp:positionH relativeFrom="column">
                  <wp:posOffset>361950</wp:posOffset>
                </wp:positionH>
                <wp:positionV relativeFrom="paragraph">
                  <wp:posOffset>-106680</wp:posOffset>
                </wp:positionV>
                <wp:extent cx="485775" cy="628650"/>
                <wp:effectExtent l="0" t="0" r="9525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28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ajorHAnsi" w:hAnsiTheme="majorHAnsi"/>
              <w:b/>
              <w:color w:val="0070C0"/>
              <w:sz w:val="20"/>
              <w:szCs w:val="14"/>
              <w:lang w:val="pt-PT"/>
            </w:rPr>
            <w:t xml:space="preserve">                               </w:t>
          </w:r>
          <w:r>
            <w:rPr>
              <w:rFonts w:asciiTheme="majorHAnsi" w:hAnsiTheme="majorHAnsi"/>
              <w:b/>
              <w:color w:val="0070C0"/>
              <w:sz w:val="18"/>
              <w:szCs w:val="14"/>
              <w:lang w:val="pt-PT"/>
            </w:rPr>
            <w:t>CORPORACIÓN MUNICIPAL DE SAN MIGUEL</w:t>
          </w:r>
        </w:p>
        <w:p w14:paraId="060F95FE" w14:textId="2A0A7BE8" w:rsidR="00F868E0" w:rsidRDefault="00F868E0" w:rsidP="00F868E0">
          <w:pPr>
            <w:rPr>
              <w:rFonts w:asciiTheme="majorHAnsi" w:hAnsiTheme="majorHAnsi"/>
              <w:b/>
              <w:color w:val="0070C0"/>
              <w:sz w:val="18"/>
              <w:szCs w:val="14"/>
              <w:lang w:val="pt-PT"/>
            </w:rPr>
          </w:pPr>
          <w:r>
            <w:rPr>
              <w:rFonts w:asciiTheme="majorHAnsi" w:hAnsiTheme="majorHAnsi"/>
              <w:b/>
              <w:color w:val="0070C0"/>
              <w:sz w:val="18"/>
              <w:szCs w:val="14"/>
              <w:lang w:val="pt-PT"/>
            </w:rPr>
            <w:t xml:space="preserve">                                   LICEO BETSABÉ HORMAZÁBAL DE ALARCÓN</w:t>
          </w:r>
        </w:p>
        <w:p w14:paraId="1EF9EA4C" w14:textId="1363BB0D" w:rsidR="00F868E0" w:rsidRDefault="00F868E0" w:rsidP="00F868E0">
          <w:r>
            <w:rPr>
              <w:rFonts w:asciiTheme="majorHAnsi" w:hAnsiTheme="majorHAnsi"/>
              <w:b/>
              <w:color w:val="0070C0"/>
              <w:sz w:val="18"/>
              <w:szCs w:val="14"/>
              <w:lang w:val="pt-PT"/>
            </w:rPr>
            <w:t xml:space="preserve">                                   Gaspar Banda N°4047 – SAN MIGUEL  - SANTIAGO</w:t>
          </w:r>
        </w:p>
      </w:sdtContent>
    </w:sdt>
    <w:p w14:paraId="16980C2E" w14:textId="5C08F0D7" w:rsidR="00F868E0" w:rsidRDefault="00F868E0" w:rsidP="00F868E0"/>
    <w:p w14:paraId="11FEEF2C" w14:textId="3346F539" w:rsidR="00F868E0" w:rsidRDefault="00F868E0" w:rsidP="007D7A1A">
      <w:pPr>
        <w:jc w:val="right"/>
      </w:pPr>
      <w:r>
        <w:t>Departamento</w:t>
      </w:r>
      <w:r w:rsidR="00A357DD">
        <w:t xml:space="preserve"> </w:t>
      </w:r>
      <w:r>
        <w:t>de Educación Física</w:t>
      </w:r>
    </w:p>
    <w:p w14:paraId="3702F98D" w14:textId="4800FA11" w:rsidR="00F868E0" w:rsidRPr="00F868E0" w:rsidRDefault="00F868E0" w:rsidP="007D7A1A">
      <w:pPr>
        <w:jc w:val="right"/>
      </w:pPr>
      <w:r>
        <w:t xml:space="preserve">Profesor: </w:t>
      </w:r>
      <w:proofErr w:type="spellStart"/>
      <w:r>
        <w:t>Adao</w:t>
      </w:r>
      <w:proofErr w:type="spellEnd"/>
      <w:r>
        <w:t xml:space="preserve"> Pereira Frade</w:t>
      </w:r>
    </w:p>
    <w:p w14:paraId="67F76D4C" w14:textId="5260E923" w:rsidR="00F868E0" w:rsidRDefault="00F868E0" w:rsidP="006F41AC">
      <w:pPr>
        <w:ind w:firstLine="0"/>
      </w:pPr>
    </w:p>
    <w:p w14:paraId="6ADCD0BC" w14:textId="77777777" w:rsidR="00CD6890" w:rsidRPr="008D3547" w:rsidRDefault="00CD6890" w:rsidP="006F41AC">
      <w:pPr>
        <w:ind w:firstLine="0"/>
      </w:pPr>
    </w:p>
    <w:sectPr w:rsidR="00CD6890" w:rsidRPr="008D3547" w:rsidSect="008D3547">
      <w:footerReference w:type="even" r:id="rId29"/>
      <w:footerReference w:type="default" r:id="rId30"/>
      <w:footerReference w:type="first" r:id="rId31"/>
      <w:pgSz w:w="15840" w:h="24480" w:code="3"/>
      <w:pgMar w:top="624" w:right="692" w:bottom="1361" w:left="692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AE328" w14:textId="77777777" w:rsidR="00606B92" w:rsidRDefault="00606B92">
      <w:r>
        <w:separator/>
      </w:r>
    </w:p>
    <w:p w14:paraId="4529458E" w14:textId="77777777" w:rsidR="00606B92" w:rsidRDefault="00606B92"/>
  </w:endnote>
  <w:endnote w:type="continuationSeparator" w:id="0">
    <w:p w14:paraId="47B5D1C9" w14:textId="77777777" w:rsidR="00606B92" w:rsidRDefault="00606B92">
      <w:r>
        <w:continuationSeparator/>
      </w:r>
    </w:p>
    <w:p w14:paraId="253DF5E5" w14:textId="77777777" w:rsidR="00606B92" w:rsidRDefault="00606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">
    <w:altName w:val="Cambria"/>
    <w:panose1 w:val="00000000000000000000"/>
    <w:charset w:val="00"/>
    <w:family w:val="roman"/>
    <w:notTrueType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69985751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4861B3B" w14:textId="77777777" w:rsidR="0087708C" w:rsidRDefault="0087708C" w:rsidP="00AA5D1C">
        <w:pPr>
          <w:pStyle w:val="Piedepgina"/>
          <w:rPr>
            <w:rStyle w:val="Nmerodepgina"/>
          </w:rPr>
        </w:pPr>
        <w:r>
          <w:rPr>
            <w:rStyle w:val="Nmerodepgina"/>
            <w:lang w:bidi="es-ES"/>
          </w:rPr>
          <w:fldChar w:fldCharType="begin"/>
        </w:r>
        <w:r>
          <w:rPr>
            <w:rStyle w:val="Nmerodepgina"/>
            <w:lang w:bidi="es-ES"/>
          </w:rPr>
          <w:instrText xml:space="preserve"> PAGE </w:instrText>
        </w:r>
        <w:r>
          <w:rPr>
            <w:rStyle w:val="Nmerodepgina"/>
            <w:lang w:bidi="es-ES"/>
          </w:rPr>
          <w:fldChar w:fldCharType="end"/>
        </w:r>
      </w:p>
    </w:sdtContent>
  </w:sdt>
  <w:p w14:paraId="37CF8A64" w14:textId="77777777" w:rsidR="0087708C" w:rsidRDefault="0087708C" w:rsidP="00AA5D1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FC914" w14:textId="77777777" w:rsidR="0087708C" w:rsidRPr="008D3547" w:rsidRDefault="00AA5D1C" w:rsidP="00AA5D1C">
    <w:pPr>
      <w:pStyle w:val="Piedepgina"/>
      <w:rPr>
        <w:rStyle w:val="Nmerodepgina"/>
      </w:rPr>
    </w:pPr>
    <w:r w:rsidRPr="008D3547">
      <w:rPr>
        <w:noProof/>
        <w:lang w:bidi="es-E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4CF7DC4" wp14:editId="0718AF2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CA2659" w14:textId="77777777" w:rsidR="00AA5D1C" w:rsidRPr="00AA5D1C" w:rsidRDefault="00AA5D1C" w:rsidP="00AA5D1C">
                          <w:pPr>
                            <w:pStyle w:val="Piedepgina"/>
                          </w:pPr>
                          <w:r w:rsidRPr="00AA5D1C">
                            <w:rPr>
                              <w:lang w:bidi="es-ES"/>
                            </w:rPr>
                            <w:fldChar w:fldCharType="begin"/>
                          </w:r>
                          <w:r w:rsidRPr="00AA5D1C">
                            <w:rPr>
                              <w:lang w:bidi="es-ES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lang w:bidi="es-ES"/>
                            </w:rPr>
                            <w:fldChar w:fldCharType="separate"/>
                          </w:r>
                          <w:r w:rsidR="00B730A7">
                            <w:rPr>
                              <w:noProof/>
                              <w:lang w:bidi="es-ES"/>
                            </w:rPr>
                            <w:t>4</w:t>
                          </w:r>
                          <w:r w:rsidRPr="00AA5D1C">
                            <w:rPr>
                              <w:lang w:bidi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CF7DC4" id="Rectángulo 2" o:spid="_x0000_s103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" fillcolor="#511707 [1604]" stroked="f" strokeweight="1pt">
              <v:textbox>
                <w:txbxContent>
                  <w:p w14:paraId="77CA2659" w14:textId="77777777" w:rsidR="00AA5D1C" w:rsidRPr="00AA5D1C" w:rsidRDefault="00AA5D1C" w:rsidP="00AA5D1C">
                    <w:pPr>
                      <w:pStyle w:val="Piedepgina"/>
                    </w:pPr>
                    <w:r w:rsidRPr="00AA5D1C">
                      <w:rPr>
                        <w:lang w:bidi="es-ES"/>
                      </w:rPr>
                      <w:fldChar w:fldCharType="begin"/>
                    </w:r>
                    <w:r w:rsidRPr="00AA5D1C">
                      <w:rPr>
                        <w:lang w:bidi="es-ES"/>
                      </w:rPr>
                      <w:instrText xml:space="preserve"> PAGE   \* MERGEFORMAT </w:instrText>
                    </w:r>
                    <w:r w:rsidRPr="00AA5D1C">
                      <w:rPr>
                        <w:lang w:bidi="es-ES"/>
                      </w:rPr>
                      <w:fldChar w:fldCharType="separate"/>
                    </w:r>
                    <w:r w:rsidR="00B730A7">
                      <w:rPr>
                        <w:noProof/>
                        <w:lang w:bidi="es-ES"/>
                      </w:rPr>
                      <w:t>4</w:t>
                    </w:r>
                    <w:r w:rsidRPr="00AA5D1C">
                      <w:rPr>
                        <w:lang w:bidi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9C4A9" w14:textId="77777777" w:rsidR="00AA5D1C" w:rsidRDefault="00AA5D1C" w:rsidP="00AA5D1C">
    <w:pPr>
      <w:pStyle w:val="Piedepgina"/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045B09" wp14:editId="1725496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960C09" w14:textId="77777777" w:rsidR="00AA5D1C" w:rsidRPr="00AA5D1C" w:rsidRDefault="00AA5D1C" w:rsidP="00AA5D1C">
                          <w:pPr>
                            <w:pStyle w:val="Piedepgina"/>
                          </w:pPr>
                          <w:r w:rsidRPr="00AA5D1C">
                            <w:rPr>
                              <w:lang w:bidi="es-ES"/>
                            </w:rPr>
                            <w:fldChar w:fldCharType="begin"/>
                          </w:r>
                          <w:r w:rsidRPr="00AA5D1C">
                            <w:rPr>
                              <w:lang w:bidi="es-ES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lang w:bidi="es-ES"/>
                            </w:rPr>
                            <w:fldChar w:fldCharType="separate"/>
                          </w:r>
                          <w:r w:rsidR="00B730A7">
                            <w:rPr>
                              <w:noProof/>
                              <w:lang w:bidi="es-ES"/>
                            </w:rPr>
                            <w:t>1</w:t>
                          </w:r>
                          <w:r w:rsidRPr="00AA5D1C">
                            <w:rPr>
                              <w:lang w:bidi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045B09" id="Rectángulo 1" o:spid="_x0000_s1037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" fillcolor="#511707 [1604]" stroked="f" strokeweight="1pt">
              <v:textbox>
                <w:txbxContent>
                  <w:p w14:paraId="7F960C09" w14:textId="77777777" w:rsidR="00AA5D1C" w:rsidRPr="00AA5D1C" w:rsidRDefault="00AA5D1C" w:rsidP="00AA5D1C">
                    <w:pPr>
                      <w:pStyle w:val="Piedepgina"/>
                    </w:pPr>
                    <w:r w:rsidRPr="00AA5D1C">
                      <w:rPr>
                        <w:lang w:bidi="es-ES"/>
                      </w:rPr>
                      <w:fldChar w:fldCharType="begin"/>
                    </w:r>
                    <w:r w:rsidRPr="00AA5D1C">
                      <w:rPr>
                        <w:lang w:bidi="es-ES"/>
                      </w:rPr>
                      <w:instrText xml:space="preserve"> PAGE   \* MERGEFORMAT </w:instrText>
                    </w:r>
                    <w:r w:rsidRPr="00AA5D1C">
                      <w:rPr>
                        <w:lang w:bidi="es-ES"/>
                      </w:rPr>
                      <w:fldChar w:fldCharType="separate"/>
                    </w:r>
                    <w:r w:rsidR="00B730A7">
                      <w:rPr>
                        <w:noProof/>
                        <w:lang w:bidi="es-ES"/>
                      </w:rPr>
                      <w:t>1</w:t>
                    </w:r>
                    <w:r w:rsidRPr="00AA5D1C">
                      <w:rPr>
                        <w:lang w:bidi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E6D78" w14:textId="77777777" w:rsidR="00606B92" w:rsidRDefault="00606B92">
      <w:r>
        <w:separator/>
      </w:r>
    </w:p>
    <w:p w14:paraId="7B1A4A77" w14:textId="77777777" w:rsidR="00606B92" w:rsidRDefault="00606B92"/>
  </w:footnote>
  <w:footnote w:type="continuationSeparator" w:id="0">
    <w:p w14:paraId="4CE7A9A8" w14:textId="77777777" w:rsidR="00606B92" w:rsidRDefault="00606B92">
      <w:r>
        <w:continuationSeparator/>
      </w:r>
    </w:p>
    <w:p w14:paraId="6E647A2E" w14:textId="77777777" w:rsidR="00606B92" w:rsidRDefault="00606B9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6DA337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468B7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E80248C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A7EE82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160FB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6CFE2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48CB4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C0ADAA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EA589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A6FD8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365E2"/>
    <w:multiLevelType w:val="hybridMultilevel"/>
    <w:tmpl w:val="08C25F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51103C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CFD66DD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C0A03FB"/>
    <w:multiLevelType w:val="multilevel"/>
    <w:tmpl w:val="E846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733840"/>
    <w:multiLevelType w:val="hybridMultilevel"/>
    <w:tmpl w:val="56C2AD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87E1E1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87E6E7F"/>
    <w:multiLevelType w:val="multilevel"/>
    <w:tmpl w:val="7826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3"/>
  </w:num>
  <w:num w:numId="15">
    <w:abstractNumId w:val="16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4B"/>
    <w:rsid w:val="00000F69"/>
    <w:rsid w:val="000069E1"/>
    <w:rsid w:val="000115F0"/>
    <w:rsid w:val="00024CF2"/>
    <w:rsid w:val="00027DF1"/>
    <w:rsid w:val="00034FD9"/>
    <w:rsid w:val="0006665E"/>
    <w:rsid w:val="00082BD3"/>
    <w:rsid w:val="000A298C"/>
    <w:rsid w:val="000E3D03"/>
    <w:rsid w:val="001274BD"/>
    <w:rsid w:val="001846D2"/>
    <w:rsid w:val="001923C3"/>
    <w:rsid w:val="001A0679"/>
    <w:rsid w:val="001A16B5"/>
    <w:rsid w:val="001C66FC"/>
    <w:rsid w:val="001D291E"/>
    <w:rsid w:val="001F4884"/>
    <w:rsid w:val="00211A70"/>
    <w:rsid w:val="0024182E"/>
    <w:rsid w:val="00244F7D"/>
    <w:rsid w:val="002826A9"/>
    <w:rsid w:val="002A2068"/>
    <w:rsid w:val="002A2DE6"/>
    <w:rsid w:val="002B4B42"/>
    <w:rsid w:val="003117CC"/>
    <w:rsid w:val="00313C67"/>
    <w:rsid w:val="0032676E"/>
    <w:rsid w:val="0036029F"/>
    <w:rsid w:val="003D0C0A"/>
    <w:rsid w:val="0040086D"/>
    <w:rsid w:val="004041BA"/>
    <w:rsid w:val="004308B1"/>
    <w:rsid w:val="004331A4"/>
    <w:rsid w:val="00461D9D"/>
    <w:rsid w:val="00467C49"/>
    <w:rsid w:val="00487DDA"/>
    <w:rsid w:val="00497EB9"/>
    <w:rsid w:val="004A2C07"/>
    <w:rsid w:val="004A337A"/>
    <w:rsid w:val="004F0FB0"/>
    <w:rsid w:val="00531FB3"/>
    <w:rsid w:val="0054359F"/>
    <w:rsid w:val="00571C5D"/>
    <w:rsid w:val="00574795"/>
    <w:rsid w:val="005D13A8"/>
    <w:rsid w:val="00606B92"/>
    <w:rsid w:val="00620311"/>
    <w:rsid w:val="00640B0E"/>
    <w:rsid w:val="0067331F"/>
    <w:rsid w:val="006747CF"/>
    <w:rsid w:val="00680B26"/>
    <w:rsid w:val="006B7F07"/>
    <w:rsid w:val="006D4605"/>
    <w:rsid w:val="006F186F"/>
    <w:rsid w:val="006F41AC"/>
    <w:rsid w:val="006F4F92"/>
    <w:rsid w:val="00724673"/>
    <w:rsid w:val="0075685A"/>
    <w:rsid w:val="007A4959"/>
    <w:rsid w:val="007D7A1A"/>
    <w:rsid w:val="007F6FCF"/>
    <w:rsid w:val="007F735D"/>
    <w:rsid w:val="008028BD"/>
    <w:rsid w:val="00816CA3"/>
    <w:rsid w:val="0085067B"/>
    <w:rsid w:val="00851B27"/>
    <w:rsid w:val="00876389"/>
    <w:rsid w:val="0087708C"/>
    <w:rsid w:val="0089340B"/>
    <w:rsid w:val="008B4F7C"/>
    <w:rsid w:val="008B4FB2"/>
    <w:rsid w:val="008B545E"/>
    <w:rsid w:val="008D3547"/>
    <w:rsid w:val="008F6725"/>
    <w:rsid w:val="009028CF"/>
    <w:rsid w:val="009041A0"/>
    <w:rsid w:val="00906436"/>
    <w:rsid w:val="0092172D"/>
    <w:rsid w:val="00923392"/>
    <w:rsid w:val="00962953"/>
    <w:rsid w:val="0097427E"/>
    <w:rsid w:val="009853D3"/>
    <w:rsid w:val="00990645"/>
    <w:rsid w:val="009917BB"/>
    <w:rsid w:val="00997619"/>
    <w:rsid w:val="009B13C0"/>
    <w:rsid w:val="009F2F79"/>
    <w:rsid w:val="00A01AAB"/>
    <w:rsid w:val="00A04EDD"/>
    <w:rsid w:val="00A100CA"/>
    <w:rsid w:val="00A12A44"/>
    <w:rsid w:val="00A14F8E"/>
    <w:rsid w:val="00A357DD"/>
    <w:rsid w:val="00A54A53"/>
    <w:rsid w:val="00A565BE"/>
    <w:rsid w:val="00A56964"/>
    <w:rsid w:val="00A9325D"/>
    <w:rsid w:val="00AA5D1C"/>
    <w:rsid w:val="00AC787E"/>
    <w:rsid w:val="00AD7773"/>
    <w:rsid w:val="00AE5D54"/>
    <w:rsid w:val="00B2335F"/>
    <w:rsid w:val="00B54A3D"/>
    <w:rsid w:val="00B730A7"/>
    <w:rsid w:val="00B86F1A"/>
    <w:rsid w:val="00B8732B"/>
    <w:rsid w:val="00B90CB9"/>
    <w:rsid w:val="00BB3903"/>
    <w:rsid w:val="00BC591F"/>
    <w:rsid w:val="00BE116E"/>
    <w:rsid w:val="00C63C9B"/>
    <w:rsid w:val="00C72AE1"/>
    <w:rsid w:val="00CA2061"/>
    <w:rsid w:val="00CA7021"/>
    <w:rsid w:val="00CB69FE"/>
    <w:rsid w:val="00CC0499"/>
    <w:rsid w:val="00CD6890"/>
    <w:rsid w:val="00CE1624"/>
    <w:rsid w:val="00D00D38"/>
    <w:rsid w:val="00D01D0F"/>
    <w:rsid w:val="00D07455"/>
    <w:rsid w:val="00D26DE7"/>
    <w:rsid w:val="00D636DC"/>
    <w:rsid w:val="00D80425"/>
    <w:rsid w:val="00D84939"/>
    <w:rsid w:val="00D85AE4"/>
    <w:rsid w:val="00DA1AA5"/>
    <w:rsid w:val="00DB74F3"/>
    <w:rsid w:val="00DD23FA"/>
    <w:rsid w:val="00E30A95"/>
    <w:rsid w:val="00E3304B"/>
    <w:rsid w:val="00E333A1"/>
    <w:rsid w:val="00E74DCD"/>
    <w:rsid w:val="00E81868"/>
    <w:rsid w:val="00EB6CA7"/>
    <w:rsid w:val="00EE124B"/>
    <w:rsid w:val="00EE514E"/>
    <w:rsid w:val="00F22537"/>
    <w:rsid w:val="00F52A15"/>
    <w:rsid w:val="00F66E0C"/>
    <w:rsid w:val="00F868E0"/>
    <w:rsid w:val="00F97A4E"/>
    <w:rsid w:val="00FB31AB"/>
    <w:rsid w:val="00F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E61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455"/>
    <w:pPr>
      <w:ind w:firstLine="360"/>
    </w:pPr>
    <w:rPr>
      <w:rFonts w:ascii="Rockwell" w:hAnsi="Rockwell"/>
    </w:rPr>
  </w:style>
  <w:style w:type="paragraph" w:styleId="Ttulo1">
    <w:name w:val="heading 1"/>
    <w:basedOn w:val="Normal"/>
    <w:next w:val="Normal"/>
    <w:link w:val="Ttulo1Car"/>
    <w:uiPriority w:val="9"/>
    <w:qFormat/>
    <w:rsid w:val="00D07455"/>
    <w:pPr>
      <w:ind w:firstLine="0"/>
      <w:outlineLvl w:val="0"/>
    </w:pPr>
    <w:rPr>
      <w:b/>
      <w:caps/>
      <w:sz w:val="144"/>
      <w:szCs w:val="96"/>
    </w:rPr>
  </w:style>
  <w:style w:type="paragraph" w:styleId="Ttulo2">
    <w:name w:val="heading 2"/>
    <w:basedOn w:val="Normal"/>
    <w:next w:val="Normal"/>
    <w:link w:val="Ttulo2Car"/>
    <w:uiPriority w:val="9"/>
    <w:qFormat/>
    <w:rsid w:val="00D07455"/>
    <w:pPr>
      <w:ind w:firstLine="0"/>
      <w:outlineLvl w:val="1"/>
    </w:pPr>
    <w:rPr>
      <w:caps/>
      <w:sz w:val="52"/>
      <w:szCs w:val="96"/>
    </w:rPr>
  </w:style>
  <w:style w:type="paragraph" w:styleId="Ttulo3">
    <w:name w:val="heading 3"/>
    <w:basedOn w:val="Normal"/>
    <w:next w:val="Normal"/>
    <w:link w:val="Ttulo3Car"/>
    <w:uiPriority w:val="9"/>
    <w:qFormat/>
    <w:rsid w:val="008F6725"/>
    <w:pPr>
      <w:ind w:firstLine="0"/>
      <w:jc w:val="center"/>
      <w:outlineLvl w:val="2"/>
    </w:pPr>
    <w:rPr>
      <w:rFonts w:cstheme="majorHAnsi"/>
      <w:b/>
      <w:caps/>
      <w:noProof/>
      <w:sz w:val="98"/>
      <w:szCs w:val="96"/>
    </w:rPr>
  </w:style>
  <w:style w:type="paragraph" w:styleId="Ttulo4">
    <w:name w:val="heading 4"/>
    <w:basedOn w:val="Normal"/>
    <w:next w:val="Normal"/>
    <w:link w:val="Ttulo4Car"/>
    <w:uiPriority w:val="9"/>
    <w:qFormat/>
    <w:rsid w:val="00D07455"/>
    <w:pPr>
      <w:ind w:firstLine="0"/>
      <w:jc w:val="center"/>
      <w:outlineLvl w:val="3"/>
    </w:pPr>
    <w:rPr>
      <w:rFonts w:cstheme="minorHAnsi"/>
      <w:i/>
      <w:caps/>
      <w:noProof/>
      <w:color w:val="FFFFFF" w:themeColor="background1"/>
      <w:sz w:val="56"/>
      <w:szCs w:val="44"/>
    </w:rPr>
  </w:style>
  <w:style w:type="paragraph" w:styleId="Ttulo5">
    <w:name w:val="heading 5"/>
    <w:basedOn w:val="Normal"/>
    <w:next w:val="Normal"/>
    <w:link w:val="Ttulo5Car"/>
    <w:uiPriority w:val="9"/>
    <w:qFormat/>
    <w:rsid w:val="008F6725"/>
    <w:pPr>
      <w:autoSpaceDE w:val="0"/>
      <w:autoSpaceDN w:val="0"/>
      <w:adjustRightInd w:val="0"/>
      <w:ind w:firstLine="0"/>
      <w:outlineLvl w:val="4"/>
    </w:pPr>
    <w:rPr>
      <w:rFonts w:cs="Times New Roman"/>
      <w:b/>
      <w:bCs/>
      <w:i/>
      <w:caps/>
      <w:color w:val="FFFFFF" w:themeColor="background1"/>
      <w:sz w:val="14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Ttulo6">
    <w:name w:val="heading 6"/>
    <w:basedOn w:val="Normal"/>
    <w:next w:val="Normal"/>
    <w:link w:val="Ttulo6Car"/>
    <w:uiPriority w:val="9"/>
    <w:qFormat/>
    <w:rsid w:val="00D07455"/>
    <w:pPr>
      <w:autoSpaceDE w:val="0"/>
      <w:autoSpaceDN w:val="0"/>
      <w:adjustRightInd w:val="0"/>
      <w:spacing w:after="240"/>
      <w:ind w:firstLine="0"/>
      <w:outlineLvl w:val="5"/>
    </w:pPr>
    <w:rPr>
      <w:rFonts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Ttulo7">
    <w:name w:val="heading 7"/>
    <w:basedOn w:val="Normal"/>
    <w:next w:val="Normal"/>
    <w:link w:val="Ttulo7Car"/>
    <w:uiPriority w:val="9"/>
    <w:qFormat/>
    <w:rsid w:val="00D07455"/>
    <w:pPr>
      <w:ind w:left="432" w:firstLine="0"/>
      <w:jc w:val="center"/>
      <w:outlineLvl w:val="6"/>
    </w:pPr>
    <w:rPr>
      <w:rFonts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Ttulo8">
    <w:name w:val="heading 8"/>
    <w:basedOn w:val="Normal"/>
    <w:next w:val="Normal"/>
    <w:link w:val="Ttulo8Car"/>
    <w:uiPriority w:val="9"/>
    <w:qFormat/>
    <w:rsid w:val="00D07455"/>
    <w:pPr>
      <w:ind w:firstLine="0"/>
      <w:jc w:val="center"/>
      <w:outlineLvl w:val="7"/>
    </w:pPr>
    <w:rPr>
      <w:rFonts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Ttulo9">
    <w:name w:val="heading 9"/>
    <w:basedOn w:val="Normal"/>
    <w:next w:val="Normal"/>
    <w:link w:val="Ttulo9Car"/>
    <w:uiPriority w:val="9"/>
    <w:qFormat/>
    <w:rsid w:val="00D07455"/>
    <w:pPr>
      <w:keepNext/>
      <w:keepLines/>
      <w:ind w:firstLine="0"/>
      <w:jc w:val="center"/>
      <w:outlineLvl w:val="8"/>
    </w:pPr>
    <w:rPr>
      <w:rFonts w:eastAsiaTheme="majorEastAsia" w:cstheme="majorBidi"/>
      <w:iCs/>
      <w:caps/>
      <w:sz w:val="144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74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rsid w:val="00D07455"/>
    <w:pPr>
      <w:tabs>
        <w:tab w:val="center" w:pos="4680"/>
        <w:tab w:val="right" w:pos="9360"/>
      </w:tabs>
      <w:ind w:firstLine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07455"/>
    <w:rPr>
      <w:rFonts w:ascii="Rockwell" w:hAnsi="Rockwell"/>
    </w:rPr>
  </w:style>
  <w:style w:type="paragraph" w:styleId="Piedepgina">
    <w:name w:val="footer"/>
    <w:basedOn w:val="Normal"/>
    <w:link w:val="PiedepginaCar"/>
    <w:uiPriority w:val="99"/>
    <w:semiHidden/>
    <w:rsid w:val="00D07455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7455"/>
    <w:rPr>
      <w:rFonts w:ascii="Rockwell" w:hAnsi="Rockwell"/>
    </w:rPr>
  </w:style>
  <w:style w:type="character" w:styleId="Nmerodepgina">
    <w:name w:val="page number"/>
    <w:basedOn w:val="Fuentedeprrafopredeter"/>
    <w:uiPriority w:val="99"/>
    <w:semiHidden/>
    <w:unhideWhenUsed/>
    <w:rsid w:val="00D07455"/>
    <w:rPr>
      <w:rFonts w:ascii="Rockwell" w:hAnsi="Rockwell"/>
    </w:rPr>
  </w:style>
  <w:style w:type="character" w:styleId="Textodelmarcadordeposicin">
    <w:name w:val="Placeholder Text"/>
    <w:basedOn w:val="Fuentedeprrafopredeter"/>
    <w:uiPriority w:val="99"/>
    <w:semiHidden/>
    <w:rsid w:val="00D07455"/>
    <w:rPr>
      <w:rFonts w:ascii="Rockwell" w:hAnsi="Rockwell"/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8F6725"/>
    <w:pPr>
      <w:ind w:firstLine="0"/>
      <w:jc w:val="center"/>
    </w:pPr>
    <w:rPr>
      <w:caps/>
      <w:color w:val="FFFFFF" w:themeColor="background1"/>
      <w:sz w:val="100"/>
      <w:szCs w:val="110"/>
    </w:rPr>
  </w:style>
  <w:style w:type="character" w:customStyle="1" w:styleId="TtuloCar">
    <w:name w:val="Título Car"/>
    <w:basedOn w:val="Fuentedeprrafopredeter"/>
    <w:link w:val="Ttulo"/>
    <w:uiPriority w:val="10"/>
    <w:rsid w:val="008F6725"/>
    <w:rPr>
      <w:rFonts w:ascii="Rockwell" w:hAnsi="Rockwell"/>
      <w:caps/>
      <w:color w:val="FFFFFF" w:themeColor="background1"/>
      <w:sz w:val="100"/>
      <w:szCs w:val="110"/>
    </w:rPr>
  </w:style>
  <w:style w:type="character" w:customStyle="1" w:styleId="Ttulo1Car">
    <w:name w:val="Título 1 Car"/>
    <w:basedOn w:val="Fuentedeprrafopredeter"/>
    <w:link w:val="Ttulo1"/>
    <w:uiPriority w:val="9"/>
    <w:rsid w:val="00D07455"/>
    <w:rPr>
      <w:rFonts w:ascii="Rockwell" w:hAnsi="Rockwell"/>
      <w:b/>
      <w:caps/>
      <w:sz w:val="144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D07455"/>
    <w:rPr>
      <w:rFonts w:ascii="Rockwell" w:hAnsi="Rockwell"/>
      <w:caps/>
      <w:sz w:val="52"/>
      <w:szCs w:val="96"/>
    </w:rPr>
  </w:style>
  <w:style w:type="paragraph" w:customStyle="1" w:styleId="Encabezadoderecho">
    <w:name w:val="Encabezado derecho"/>
    <w:basedOn w:val="Normal"/>
    <w:uiPriority w:val="11"/>
    <w:qFormat/>
    <w:rsid w:val="00D07455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 w:cstheme="minorHAnsi"/>
      <w:caps/>
      <w:sz w:val="21"/>
      <w:szCs w:val="21"/>
      <w:lang w:eastAsia="ja-JP"/>
    </w:rPr>
  </w:style>
  <w:style w:type="paragraph" w:customStyle="1" w:styleId="Encabezadoizquierdo">
    <w:name w:val="Encabezado izquierdo"/>
    <w:basedOn w:val="Normal"/>
    <w:uiPriority w:val="11"/>
    <w:qFormat/>
    <w:rsid w:val="00D07455"/>
    <w:pPr>
      <w:ind w:firstLine="0"/>
      <w:jc w:val="center"/>
    </w:pPr>
  </w:style>
  <w:style w:type="paragraph" w:customStyle="1" w:styleId="Lema">
    <w:name w:val="Lema"/>
    <w:basedOn w:val="Normal"/>
    <w:uiPriority w:val="11"/>
    <w:qFormat/>
    <w:rsid w:val="00D07455"/>
    <w:pPr>
      <w:ind w:firstLine="0"/>
      <w:jc w:val="center"/>
    </w:pPr>
    <w:rPr>
      <w:rFonts w:cs="Arial"/>
      <w:bCs/>
      <w:caps/>
      <w:color w:val="262626" w:themeColor="text1" w:themeTint="D9"/>
      <w:spacing w:val="28"/>
      <w:sz w:val="32"/>
      <w:szCs w:val="46"/>
    </w:rPr>
  </w:style>
  <w:style w:type="character" w:customStyle="1" w:styleId="Ttulo3Car">
    <w:name w:val="Título 3 Car"/>
    <w:basedOn w:val="Fuentedeprrafopredeter"/>
    <w:link w:val="Ttulo3"/>
    <w:uiPriority w:val="9"/>
    <w:rsid w:val="008F6725"/>
    <w:rPr>
      <w:rFonts w:ascii="Rockwell" w:hAnsi="Rockwell" w:cstheme="majorHAnsi"/>
      <w:b/>
      <w:caps/>
      <w:noProof/>
      <w:sz w:val="98"/>
      <w:szCs w:val="96"/>
    </w:rPr>
  </w:style>
  <w:style w:type="character" w:customStyle="1" w:styleId="Ttulo4Car">
    <w:name w:val="Título 4 Car"/>
    <w:basedOn w:val="Fuentedeprrafopredeter"/>
    <w:link w:val="Ttulo4"/>
    <w:uiPriority w:val="9"/>
    <w:rsid w:val="00D07455"/>
    <w:rPr>
      <w:rFonts w:ascii="Rockwell" w:hAnsi="Rockwell" w:cstheme="minorHAnsi"/>
      <w:i/>
      <w:caps/>
      <w:noProof/>
      <w:color w:val="FFFFFF" w:themeColor="background1"/>
      <w:sz w:val="56"/>
      <w:szCs w:val="44"/>
    </w:rPr>
  </w:style>
  <w:style w:type="paragraph" w:styleId="Cita">
    <w:name w:val="Quote"/>
    <w:basedOn w:val="Normal"/>
    <w:next w:val="Normal"/>
    <w:link w:val="CitaCar"/>
    <w:uiPriority w:val="29"/>
    <w:qFormat/>
    <w:rsid w:val="00D07455"/>
    <w:pPr>
      <w:ind w:firstLine="0"/>
      <w:jc w:val="center"/>
    </w:pPr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CitaCar">
    <w:name w:val="Cita Car"/>
    <w:basedOn w:val="Fuentedeprrafopredeter"/>
    <w:link w:val="Cita"/>
    <w:uiPriority w:val="29"/>
    <w:rsid w:val="00D07455"/>
    <w:rPr>
      <w:rFonts w:ascii="Rockwell" w:hAnsi="Rockwell"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Ttulo5Car">
    <w:name w:val="Título 5 Car"/>
    <w:basedOn w:val="Fuentedeprrafopredeter"/>
    <w:link w:val="Ttulo5"/>
    <w:uiPriority w:val="9"/>
    <w:rsid w:val="008F6725"/>
    <w:rPr>
      <w:rFonts w:ascii="Rockwell" w:hAnsi="Rockwell" w:cs="Times New Roman"/>
      <w:b/>
      <w:bCs/>
      <w:i/>
      <w:caps/>
      <w:color w:val="FFFFFF" w:themeColor="background1"/>
      <w:sz w:val="14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Ttulo6Car">
    <w:name w:val="Título 6 Car"/>
    <w:basedOn w:val="Fuentedeprrafopredeter"/>
    <w:link w:val="Ttulo6"/>
    <w:uiPriority w:val="9"/>
    <w:rsid w:val="00D07455"/>
    <w:rPr>
      <w:rFonts w:ascii="Rockwell" w:hAnsi="Rockwell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Ttulo7Car">
    <w:name w:val="Título 7 Car"/>
    <w:basedOn w:val="Fuentedeprrafopredeter"/>
    <w:link w:val="Ttulo7"/>
    <w:uiPriority w:val="9"/>
    <w:rsid w:val="00D07455"/>
    <w:rPr>
      <w:rFonts w:ascii="Rockwell" w:hAnsi="Rockwell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Ttulo8Car">
    <w:name w:val="Título 8 Car"/>
    <w:basedOn w:val="Fuentedeprrafopredeter"/>
    <w:link w:val="Ttulo8"/>
    <w:uiPriority w:val="9"/>
    <w:rsid w:val="00D07455"/>
    <w:rPr>
      <w:rFonts w:ascii="Rockwell" w:hAnsi="Rockwell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Imgenes">
    <w:name w:val="Imágenes"/>
    <w:basedOn w:val="Normal"/>
    <w:uiPriority w:val="11"/>
    <w:qFormat/>
    <w:rsid w:val="00D07455"/>
    <w:pPr>
      <w:ind w:firstLine="0"/>
    </w:pPr>
    <w:rPr>
      <w:noProof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semiHidden/>
    <w:rsid w:val="00D07455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D07455"/>
    <w:rPr>
      <w:rFonts w:ascii="Rockwell" w:eastAsiaTheme="minorEastAsia" w:hAnsi="Rockwell"/>
      <w:color w:val="5A5A5A" w:themeColor="text1" w:themeTint="A5"/>
      <w:spacing w:val="15"/>
      <w:sz w:val="22"/>
      <w:szCs w:val="22"/>
    </w:rPr>
  </w:style>
  <w:style w:type="paragraph" w:customStyle="1" w:styleId="Navegacin">
    <w:name w:val="Navegación"/>
    <w:basedOn w:val="Normal"/>
    <w:uiPriority w:val="11"/>
    <w:qFormat/>
    <w:rsid w:val="00D07455"/>
    <w:pPr>
      <w:jc w:val="center"/>
    </w:pPr>
    <w:rPr>
      <w:b/>
      <w:caps/>
      <w:color w:val="FFFFFF" w:themeColor="background1"/>
      <w:sz w:val="18"/>
    </w:rPr>
  </w:style>
  <w:style w:type="character" w:customStyle="1" w:styleId="Ttulo9Car">
    <w:name w:val="Título 9 Car"/>
    <w:basedOn w:val="Fuentedeprrafopredeter"/>
    <w:link w:val="Ttulo9"/>
    <w:uiPriority w:val="9"/>
    <w:rsid w:val="00D07455"/>
    <w:rPr>
      <w:rFonts w:ascii="Rockwell" w:eastAsiaTheme="majorEastAsia" w:hAnsi="Rockwell" w:cstheme="majorBidi"/>
      <w:iCs/>
      <w:caps/>
      <w:sz w:val="144"/>
      <w:szCs w:val="21"/>
    </w:rPr>
  </w:style>
  <w:style w:type="paragraph" w:customStyle="1" w:styleId="Ttulo10">
    <w:name w:val="Título 10"/>
    <w:basedOn w:val="Normal"/>
    <w:next w:val="Normal"/>
    <w:link w:val="Carcterdettulo10"/>
    <w:uiPriority w:val="10"/>
    <w:qFormat/>
    <w:rsid w:val="00D07455"/>
    <w:pPr>
      <w:ind w:firstLine="0"/>
      <w:jc w:val="center"/>
    </w:pPr>
    <w:rPr>
      <w:caps/>
      <w:sz w:val="52"/>
    </w:rPr>
  </w:style>
  <w:style w:type="paragraph" w:customStyle="1" w:styleId="Ttulo11">
    <w:name w:val="Título 11"/>
    <w:basedOn w:val="Normal"/>
    <w:link w:val="Carcterdettulo11"/>
    <w:uiPriority w:val="10"/>
    <w:qFormat/>
    <w:rsid w:val="00D07455"/>
    <w:pPr>
      <w:ind w:firstLine="0"/>
    </w:pPr>
    <w:rPr>
      <w:b/>
      <w:i/>
      <w:caps/>
      <w:sz w:val="96"/>
    </w:rPr>
  </w:style>
  <w:style w:type="character" w:customStyle="1" w:styleId="Carcterdettulo10">
    <w:name w:val="Carácter de título 10"/>
    <w:basedOn w:val="Fuentedeprrafopredeter"/>
    <w:link w:val="Ttulo10"/>
    <w:uiPriority w:val="10"/>
    <w:rsid w:val="00D07455"/>
    <w:rPr>
      <w:rFonts w:ascii="Rockwell" w:hAnsi="Rockwell"/>
      <w:caps/>
      <w:sz w:val="52"/>
    </w:rPr>
  </w:style>
  <w:style w:type="paragraph" w:customStyle="1" w:styleId="Ttulo12">
    <w:name w:val="Título 12"/>
    <w:basedOn w:val="Normal"/>
    <w:next w:val="Normal"/>
    <w:link w:val="Carcterdettulo12"/>
    <w:uiPriority w:val="10"/>
    <w:qFormat/>
    <w:rsid w:val="00D07455"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Carcterdettulo11">
    <w:name w:val="Carácter de título 11"/>
    <w:basedOn w:val="Fuentedeprrafopredeter"/>
    <w:link w:val="Ttulo11"/>
    <w:uiPriority w:val="10"/>
    <w:rsid w:val="00D07455"/>
    <w:rPr>
      <w:rFonts w:ascii="Rockwell" w:hAnsi="Rockwell"/>
      <w:b/>
      <w:i/>
      <w:caps/>
      <w:sz w:val="96"/>
    </w:rPr>
  </w:style>
  <w:style w:type="paragraph" w:customStyle="1" w:styleId="Ttulopequeo">
    <w:name w:val="Título pequeño"/>
    <w:basedOn w:val="Normal"/>
    <w:next w:val="Normal"/>
    <w:link w:val="Carcterdettulopequeo"/>
    <w:uiPriority w:val="10"/>
    <w:qFormat/>
    <w:rsid w:val="00D07455"/>
    <w:pPr>
      <w:ind w:firstLine="0"/>
      <w:jc w:val="center"/>
    </w:pPr>
    <w:rPr>
      <w:caps/>
      <w:sz w:val="60"/>
    </w:rPr>
  </w:style>
  <w:style w:type="character" w:customStyle="1" w:styleId="Carcterdettulo12">
    <w:name w:val="Carácter de título 12"/>
    <w:basedOn w:val="Fuentedeprrafopredeter"/>
    <w:link w:val="Ttulo12"/>
    <w:uiPriority w:val="10"/>
    <w:rsid w:val="00D07455"/>
    <w:rPr>
      <w:rFonts w:ascii="Rockwell" w:hAnsi="Rockwell"/>
      <w:i/>
      <w:caps/>
      <w:color w:val="7B230B" w:themeColor="accent1" w:themeShade="BF"/>
      <w:sz w:val="96"/>
    </w:rPr>
  </w:style>
  <w:style w:type="character" w:styleId="nfasis">
    <w:name w:val="Emphasis"/>
    <w:basedOn w:val="Fuentedeprrafopredeter"/>
    <w:uiPriority w:val="20"/>
    <w:qFormat/>
    <w:rsid w:val="00D07455"/>
    <w:rPr>
      <w:rFonts w:ascii="Rockwell" w:hAnsi="Rockwell"/>
      <w:b/>
      <w:i w:val="0"/>
      <w:iCs/>
      <w:color w:val="521807" w:themeColor="accent1" w:themeShade="80"/>
    </w:rPr>
  </w:style>
  <w:style w:type="character" w:customStyle="1" w:styleId="Carcterdettulopequeo">
    <w:name w:val="Carácter de título pequeño"/>
    <w:basedOn w:val="Fuentedeprrafopredeter"/>
    <w:link w:val="Ttulopequeo"/>
    <w:uiPriority w:val="10"/>
    <w:rsid w:val="00D07455"/>
    <w:rPr>
      <w:rFonts w:ascii="Rockwell" w:hAnsi="Rockwell"/>
      <w:caps/>
      <w:sz w:val="60"/>
    </w:rPr>
  </w:style>
  <w:style w:type="paragraph" w:customStyle="1" w:styleId="Normalclaro">
    <w:name w:val="Normal: claro"/>
    <w:basedOn w:val="Normal"/>
    <w:link w:val="Carcternormalclaro"/>
    <w:qFormat/>
    <w:rsid w:val="00D07455"/>
    <w:rPr>
      <w:color w:val="FFFFFF" w:themeColor="background1"/>
    </w:rPr>
  </w:style>
  <w:style w:type="character" w:customStyle="1" w:styleId="Carcternormalclaro">
    <w:name w:val="Carácter normal: claro"/>
    <w:basedOn w:val="Fuentedeprrafopredeter"/>
    <w:link w:val="Normalclaro"/>
    <w:rsid w:val="00D07455"/>
    <w:rPr>
      <w:rFonts w:ascii="Rockwell" w:hAnsi="Rockwell"/>
      <w:color w:val="FFFFFF" w:themeColor="background1"/>
    </w:rPr>
  </w:style>
  <w:style w:type="character" w:styleId="Mencionar">
    <w:name w:val="Mention"/>
    <w:basedOn w:val="Fuentedeprrafopredeter"/>
    <w:uiPriority w:val="99"/>
    <w:semiHidden/>
    <w:unhideWhenUsed/>
    <w:rsid w:val="00D07455"/>
    <w:rPr>
      <w:rFonts w:ascii="Rockwell" w:hAnsi="Rockwell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D07455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D07455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D07455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D07455"/>
    <w:rPr>
      <w:rFonts w:ascii="Rockwell" w:hAnsi="Rockwell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D07455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D07455"/>
    <w:rPr>
      <w:rFonts w:ascii="Rockwell" w:hAnsi="Rockwell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D07455"/>
    <w:rPr>
      <w:rFonts w:ascii="Rockwell" w:hAnsi="Rockwell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D07455"/>
    <w:rPr>
      <w:rFonts w:ascii="Rockwell" w:hAnsi="Rockwell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D07455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D07455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D07455"/>
    <w:rPr>
      <w:rFonts w:ascii="Rockwell" w:hAnsi="Rockwell"/>
    </w:rPr>
  </w:style>
  <w:style w:type="character" w:styleId="TecladoHTML">
    <w:name w:val="HTML Keyboard"/>
    <w:basedOn w:val="Fuentedeprrafopredeter"/>
    <w:uiPriority w:val="99"/>
    <w:semiHidden/>
    <w:unhideWhenUsed/>
    <w:rsid w:val="00D07455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07455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07455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074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D07455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D07455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D07455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D07455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D07455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D07455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D07455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D07455"/>
    <w:pPr>
      <w:spacing w:after="100"/>
      <w:ind w:left="192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D07455"/>
    <w:pPr>
      <w:keepNext/>
      <w:keepLines/>
      <w:spacing w:before="240"/>
      <w:ind w:firstLine="360"/>
      <w:outlineLvl w:val="9"/>
    </w:pPr>
    <w:rPr>
      <w:rFonts w:eastAsiaTheme="majorEastAsia" w:cstheme="majorBidi"/>
      <w:b w:val="0"/>
      <w:caps w:val="0"/>
      <w:color w:val="7B230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qFormat/>
    <w:rsid w:val="00D07455"/>
    <w:rPr>
      <w:rFonts w:ascii="Rockwell" w:hAnsi="Rockwell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D07455"/>
    <w:rPr>
      <w:rFonts w:ascii="Rockwell" w:hAnsi="Rockwell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000F64" w:themeColor="accent2"/>
          <w:insideV w:val="single" w:sz="6" w:space="0" w:color="000F64" w:themeColor="accent2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51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D07455"/>
  </w:style>
  <w:style w:type="character" w:styleId="Ttulodellibro">
    <w:name w:val="Book Title"/>
    <w:basedOn w:val="Fuentedeprrafopredeter"/>
    <w:uiPriority w:val="33"/>
    <w:semiHidden/>
    <w:qFormat/>
    <w:rsid w:val="00D07455"/>
    <w:rPr>
      <w:rFonts w:ascii="Rockwell" w:hAnsi="Rockwell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D07455"/>
    <w:rPr>
      <w:rFonts w:ascii="Rockwell" w:hAnsi="Rockwel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D074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D07455"/>
    <w:rPr>
      <w:rFonts w:ascii="Rockwell" w:eastAsiaTheme="majorEastAsia" w:hAnsi="Rockwell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D07455"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D0745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0745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0745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0745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07455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D07455"/>
    <w:pPr>
      <w:ind w:firstLine="3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D07455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D07455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D07455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D07455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D07455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D07455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D0745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D0745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D0745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D0745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D0745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D0745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D0745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D0745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D0745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D07455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D07455"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D07455"/>
  </w:style>
  <w:style w:type="paragraph" w:styleId="Textomacro">
    <w:name w:val="macro"/>
    <w:link w:val="TextomacroCar"/>
    <w:uiPriority w:val="99"/>
    <w:semiHidden/>
    <w:unhideWhenUsed/>
    <w:rsid w:val="00D074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D07455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D07455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07455"/>
    <w:rPr>
      <w:rFonts w:ascii="Rockwell" w:hAnsi="Rockwel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0745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07455"/>
    <w:rPr>
      <w:rFonts w:ascii="Rockwell" w:hAnsi="Rockwell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D07455"/>
    <w:pPr>
      <w:ind w:left="240" w:hanging="24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D07455"/>
    <w:pPr>
      <w:spacing w:before="120"/>
    </w:pPr>
    <w:rPr>
      <w:rFonts w:eastAsiaTheme="majorEastAsia" w:cstheme="majorBidi"/>
      <w:b/>
      <w:bCs/>
    </w:rPr>
  </w:style>
  <w:style w:type="table" w:styleId="Listavistosa">
    <w:name w:val="Colorful List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D07455"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D07455"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D07455"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3C" w:themeColor="accent2" w:themeShade="99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74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7455"/>
    <w:rPr>
      <w:rFonts w:ascii="Rockwell" w:hAnsi="Rockwel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74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7455"/>
    <w:rPr>
      <w:rFonts w:ascii="Rockwell" w:hAnsi="Rockwell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D07455"/>
    <w:rPr>
      <w:rFonts w:ascii="Rockwell" w:hAnsi="Rockwell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7455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455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D07455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Textodebloque">
    <w:name w:val="Block Text"/>
    <w:basedOn w:val="Normal"/>
    <w:uiPriority w:val="99"/>
    <w:semiHidden/>
    <w:unhideWhenUsed/>
    <w:rsid w:val="00D07455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07455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07455"/>
    <w:rPr>
      <w:rFonts w:ascii="Microsoft YaHei UI" w:eastAsia="Microsoft YaHei UI" w:hAnsi="Microsoft YaHei UI"/>
      <w:sz w:val="18"/>
      <w:szCs w:val="18"/>
    </w:rPr>
  </w:style>
  <w:style w:type="numbering" w:styleId="ArtculoSeccin">
    <w:name w:val="Outline List 3"/>
    <w:basedOn w:val="Sinlista"/>
    <w:uiPriority w:val="99"/>
    <w:semiHidden/>
    <w:unhideWhenUsed/>
    <w:rsid w:val="00D07455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D0745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D0745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D0745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074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D074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D07455"/>
    <w:pPr>
      <w:ind w:firstLine="360"/>
    </w:pPr>
    <w:rPr>
      <w:rFonts w:ascii="Rockwell" w:hAnsi="Rockwell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D07455"/>
  </w:style>
  <w:style w:type="character" w:customStyle="1" w:styleId="FechaCar">
    <w:name w:val="Fecha Car"/>
    <w:basedOn w:val="Fuentedeprrafopredeter"/>
    <w:link w:val="Fecha"/>
    <w:uiPriority w:val="99"/>
    <w:semiHidden/>
    <w:rsid w:val="00D07455"/>
    <w:rPr>
      <w:rFonts w:ascii="Rockwell" w:hAnsi="Rockwell"/>
    </w:rPr>
  </w:style>
  <w:style w:type="character" w:styleId="Referenciaintensa">
    <w:name w:val="Intense Reference"/>
    <w:basedOn w:val="Fuentedeprrafopredeter"/>
    <w:uiPriority w:val="32"/>
    <w:semiHidden/>
    <w:qFormat/>
    <w:rsid w:val="00D07455"/>
    <w:rPr>
      <w:rFonts w:ascii="Rockwell" w:hAnsi="Rockwell"/>
      <w:b/>
      <w:bCs/>
      <w:smallCaps/>
      <w:color w:val="A5300F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D07455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D07455"/>
    <w:rPr>
      <w:rFonts w:ascii="Rockwell" w:hAnsi="Rockwell"/>
      <w:i/>
      <w:iCs/>
      <w:color w:val="A5300F" w:themeColor="accent1"/>
    </w:rPr>
  </w:style>
  <w:style w:type="character" w:styleId="nfasisintenso">
    <w:name w:val="Intense Emphasis"/>
    <w:basedOn w:val="Fuentedeprrafopredeter"/>
    <w:uiPriority w:val="21"/>
    <w:semiHidden/>
    <w:qFormat/>
    <w:rsid w:val="00D07455"/>
    <w:rPr>
      <w:rFonts w:ascii="Rockwell" w:hAnsi="Rockwell"/>
      <w:i/>
      <w:iCs/>
      <w:color w:val="A5300F" w:themeColor="accent1"/>
    </w:rPr>
  </w:style>
  <w:style w:type="paragraph" w:styleId="NormalWeb">
    <w:name w:val="Normal (Web)"/>
    <w:basedOn w:val="Normal"/>
    <w:uiPriority w:val="99"/>
    <w:semiHidden/>
    <w:unhideWhenUsed/>
    <w:rsid w:val="00D07455"/>
    <w:rPr>
      <w:rFonts w:ascii="Times New Roman" w:hAnsi="Times New Roman" w:cs="Times New Roman"/>
    </w:rPr>
  </w:style>
  <w:style w:type="character" w:styleId="Hipervnculointeligente">
    <w:name w:val="Smart Hyperlink"/>
    <w:basedOn w:val="Fuentedeprrafopredeter"/>
    <w:uiPriority w:val="99"/>
    <w:semiHidden/>
    <w:unhideWhenUsed/>
    <w:rsid w:val="00D07455"/>
    <w:rPr>
      <w:rFonts w:ascii="Rockwell" w:hAnsi="Rockwell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D07455"/>
    <w:rPr>
      <w:rFonts w:ascii="Rockwell" w:hAnsi="Rockwell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074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07455"/>
    <w:rPr>
      <w:rFonts w:ascii="Rockwell" w:hAnsi="Rockwel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074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07455"/>
    <w:rPr>
      <w:rFonts w:ascii="Rockwell" w:hAnsi="Rockwel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0745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07455"/>
    <w:rPr>
      <w:rFonts w:ascii="Rockwell" w:hAnsi="Rockwell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07455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07455"/>
    <w:rPr>
      <w:rFonts w:ascii="Rockwell" w:hAnsi="Rockwel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07455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07455"/>
    <w:rPr>
      <w:rFonts w:ascii="Rockwell" w:hAnsi="Rockwel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07455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07455"/>
    <w:rPr>
      <w:rFonts w:ascii="Rockwell" w:hAnsi="Rockwell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D07455"/>
    <w:pPr>
      <w:spacing w:after="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D07455"/>
    <w:rPr>
      <w:rFonts w:ascii="Rockwell" w:hAnsi="Rockwel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D07455"/>
    <w:pPr>
      <w:spacing w:after="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D07455"/>
    <w:rPr>
      <w:rFonts w:ascii="Rockwell" w:hAnsi="Rockwell"/>
    </w:rPr>
  </w:style>
  <w:style w:type="paragraph" w:styleId="Sangranormal">
    <w:name w:val="Normal Indent"/>
    <w:basedOn w:val="Normal"/>
    <w:uiPriority w:val="99"/>
    <w:semiHidden/>
    <w:unhideWhenUsed/>
    <w:rsid w:val="00D07455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D07455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D07455"/>
    <w:rPr>
      <w:rFonts w:ascii="Rockwell" w:hAnsi="Rockwell"/>
    </w:rPr>
  </w:style>
  <w:style w:type="table" w:styleId="Tablamoderna">
    <w:name w:val="Table Contemporary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D0745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D07455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D07455"/>
    <w:rPr>
      <w:color w:val="000B4A" w:themeColor="accent2" w:themeShade="BF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D07455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D07455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D07455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D07455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2">
    <w:name w:val="List Table 2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3">
    <w:name w:val="List Table 3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D0745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D07455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D07455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D07455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D07455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D07455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D07455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D0745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D07455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D07455"/>
    <w:rPr>
      <w:color w:val="000B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D07455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D07455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D07455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D07455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D07455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D07455"/>
    <w:rPr>
      <w:rFonts w:ascii="Rockwell" w:hAnsi="Rockwell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D07455"/>
  </w:style>
  <w:style w:type="character" w:customStyle="1" w:styleId="SaludoCar">
    <w:name w:val="Saludo Car"/>
    <w:basedOn w:val="Fuentedeprrafopredeter"/>
    <w:link w:val="Saludo"/>
    <w:uiPriority w:val="99"/>
    <w:semiHidden/>
    <w:rsid w:val="00D07455"/>
    <w:rPr>
      <w:rFonts w:ascii="Rockwell" w:hAnsi="Rockwell"/>
    </w:rPr>
  </w:style>
  <w:style w:type="table" w:styleId="Tablaconcolumnas1">
    <w:name w:val="Table Columns 1"/>
    <w:basedOn w:val="Tablanormal"/>
    <w:uiPriority w:val="99"/>
    <w:semiHidden/>
    <w:unhideWhenUsed/>
    <w:rsid w:val="00D07455"/>
    <w:pPr>
      <w:ind w:firstLine="3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D07455"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D07455"/>
    <w:pPr>
      <w:ind w:firstLine="3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D07455"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D07455"/>
    <w:pPr>
      <w:ind w:firstLine="3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D07455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D07455"/>
    <w:rPr>
      <w:rFonts w:ascii="Rockwell" w:hAnsi="Rockwell"/>
    </w:rPr>
  </w:style>
  <w:style w:type="table" w:styleId="Tablabsica1">
    <w:name w:val="Table Simple 1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D07455"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D07455"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D07455"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D07455"/>
    <w:pPr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D07455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D07455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D07455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D07455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D07455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D07455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D07455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D07455"/>
    <w:pPr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D07455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D07455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07455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D07455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D07455"/>
    <w:rPr>
      <w:rFonts w:ascii="Rockwell" w:hAnsi="Rockwell"/>
    </w:rPr>
  </w:style>
  <w:style w:type="table" w:styleId="Tablaconcuadrcula1">
    <w:name w:val="Table Grid 1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D07455"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D07455"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D07455"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D074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cuadrcula3">
    <w:name w:val="Grid Table 3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D0745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D07455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D07455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D07455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D07455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D07455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D07455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D0745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D07455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D07455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D07455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D07455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D07455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D07455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D07455"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07455"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D07455"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D07455"/>
    <w:rPr>
      <w:rFonts w:ascii="Rockwell" w:hAnsi="Rockwel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0745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7455"/>
    <w:rPr>
      <w:rFonts w:ascii="Rockwell" w:hAnsi="Rockwell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D07455"/>
    <w:rPr>
      <w:rFonts w:ascii="Rockwell" w:hAnsi="Rockwell"/>
    </w:rPr>
  </w:style>
  <w:style w:type="table" w:styleId="Tablaconefectos3D1">
    <w:name w:val="Table 3D effects 1"/>
    <w:basedOn w:val="Tablanormal"/>
    <w:uiPriority w:val="99"/>
    <w:semiHidden/>
    <w:unhideWhenUsed/>
    <w:rsid w:val="00D07455"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D07455"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D07455"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D07455"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07455"/>
    <w:rPr>
      <w:rFonts w:ascii="Rockwell" w:hAnsi="Rockwell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D07455"/>
    <w:rPr>
      <w:rFonts w:ascii="Rockwell" w:hAnsi="Rockwell"/>
      <w:color w:val="B26B0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D07455"/>
    <w:rPr>
      <w:rFonts w:ascii="Rockwell" w:hAnsi="Rockwell"/>
      <w:color w:val="6B9F25" w:themeColor="hyperlink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07455"/>
    <w:pPr>
      <w:spacing w:after="200"/>
    </w:pPr>
    <w:rPr>
      <w:i/>
      <w:iCs/>
      <w:color w:val="323232" w:themeColor="text2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7427E"/>
    <w:rPr>
      <w:rFonts w:ascii="Rockwell" w:hAnsi="Rockwel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yperlink" Target="http://www.fao.org/zhc/detail-events/es/c/214216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www.importancia.org/buena-alimentacion.php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urosario.edu.co/Home/Principal/Orgullo-Rosarista/Destacados/Nutricion/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www.elmundo.es/yodona/lifestyle/2019/03/12/5c7d41f6fdddff15148b45ae.html" TargetMode="External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s://masendocrino.com/alimentacion-saludable-metodo-del-plato/" TargetMode="External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yfrade\AppData\Roaming\Microsoft\Templates\Peri&#243;dico%20de%20estilo%20de%20vida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7F09AA17-9A08-43CE-A4C6-7C0B5F7A1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Periódico de estilo de vida</Template>
  <TotalTime>0</TotalTime>
  <Pages>2</Pages>
  <Words>368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2020-04-29T21:58:00Z</dcterms:created>
  <dcterms:modified xsi:type="dcterms:W3CDTF">2020-04-29T21:58:00Z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